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</w:t>
      </w:r>
      <w:bookmarkStart w:id="0" w:name="_GoBack"/>
      <w:bookmarkEnd w:id="0"/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28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初审</w:t>
            </w:r>
            <w:r>
              <w:t>：</w:t>
            </w:r>
            <w:r>
              <w:rPr>
                <w:rFonts w:hint="eastAsia"/>
                <w:lang w:eastAsia="zh-CN"/>
              </w:rPr>
              <w:t>杨帆</w:t>
            </w:r>
            <w:r>
              <w:rPr>
                <w:rFonts w:hint="eastAsia"/>
              </w:rPr>
              <w:t xml:space="preserve">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</w:t>
            </w:r>
            <w:r>
              <w:rPr>
                <w:rFonts w:hint="eastAsia"/>
                <w:lang w:eastAsia="zh-CN"/>
              </w:rPr>
              <w:t>杨淑兰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1FFFFC2B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BFDEB09"/>
    <w:rsid w:val="3C570B53"/>
    <w:rsid w:val="3CB0286D"/>
    <w:rsid w:val="3CB47EF6"/>
    <w:rsid w:val="3CBC1B7D"/>
    <w:rsid w:val="3D302DC4"/>
    <w:rsid w:val="3D4F4B7B"/>
    <w:rsid w:val="3DF3C940"/>
    <w:rsid w:val="3E90DFCA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ABF4B07"/>
    <w:rsid w:val="7B3F00D8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AD5BA5"/>
    <w:rsid w:val="7FE7C262"/>
    <w:rsid w:val="7FF78EEA"/>
    <w:rsid w:val="95ED43E3"/>
    <w:rsid w:val="9FEBDFA4"/>
    <w:rsid w:val="AEE796C1"/>
    <w:rsid w:val="AEFE2CB4"/>
    <w:rsid w:val="AFBD8043"/>
    <w:rsid w:val="AFC15355"/>
    <w:rsid w:val="B97FCA7D"/>
    <w:rsid w:val="BB971703"/>
    <w:rsid w:val="BBCBDC44"/>
    <w:rsid w:val="BEFEEEAB"/>
    <w:rsid w:val="CF43DB39"/>
    <w:rsid w:val="CFA843E9"/>
    <w:rsid w:val="D6DF856D"/>
    <w:rsid w:val="D7FA1752"/>
    <w:rsid w:val="DDFF9475"/>
    <w:rsid w:val="DF9378A7"/>
    <w:rsid w:val="E9FFDEB1"/>
    <w:rsid w:val="EB4E3EE1"/>
    <w:rsid w:val="EC9F81D6"/>
    <w:rsid w:val="EEFF8001"/>
    <w:rsid w:val="EF9D55A7"/>
    <w:rsid w:val="EFFF3B97"/>
    <w:rsid w:val="F5CE6D05"/>
    <w:rsid w:val="F7FB50EE"/>
    <w:rsid w:val="FBFFAA35"/>
    <w:rsid w:val="FCFA9E18"/>
    <w:rsid w:val="FE632A3D"/>
    <w:rsid w:val="FEFF05FB"/>
    <w:rsid w:val="FF2FDD76"/>
    <w:rsid w:val="FFB6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0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2020-08-11T23:39:00Z</dcterms:created>
  <dc:creator>Administrator</dc:creator>
  <cp:lastModifiedBy>swj01</cp:lastModifiedBy>
  <dcterms:modified xsi:type="dcterms:W3CDTF">2026-08-28T16:02:37Z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