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42A07">
      <w:pPr>
        <w:pStyle w:val="2"/>
        <w:widowControl/>
        <w:spacing w:beforeAutospacing="0" w:afterAutospacing="0"/>
        <w:jc w:val="center"/>
        <w:rPr>
          <w:rFonts w:hint="default"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洪江市生活必需品市场监测（</w:t>
      </w: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日）</w:t>
      </w:r>
      <w:bookmarkStart w:id="0" w:name="_GoBack"/>
      <w:bookmarkEnd w:id="0"/>
    </w:p>
    <w:tbl>
      <w:tblPr>
        <w:tblStyle w:val="6"/>
        <w:tblpPr w:leftFromText="180" w:rightFromText="180" w:vertAnchor="text" w:horzAnchor="page" w:tblpX="1772" w:tblpY="633"/>
        <w:tblOverlap w:val="never"/>
        <w:tblW w:w="8403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8"/>
        <w:gridCol w:w="1575"/>
        <w:gridCol w:w="1449"/>
        <w:gridCol w:w="1701"/>
        <w:gridCol w:w="1470"/>
      </w:tblGrid>
      <w:tr w14:paraId="07BA50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52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9E5C63">
            <w:pPr>
              <w:pStyle w:val="5"/>
              <w:widowControl/>
              <w:spacing w:beforeAutospacing="0" w:afterAutospacing="0"/>
              <w:jc w:val="both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666666"/>
              </w:rPr>
              <w:t>监测点：洪江市黔城中心市场</w:t>
            </w:r>
          </w:p>
        </w:tc>
        <w:tc>
          <w:tcPr>
            <w:tcW w:w="31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3EA7F8">
            <w:pPr>
              <w:pStyle w:val="5"/>
              <w:widowControl/>
              <w:spacing w:beforeAutospacing="0" w:afterAutospacing="0"/>
              <w:jc w:val="both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666666"/>
              </w:rPr>
              <w:t>监测日期：202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666666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color w:val="666666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10</w:t>
            </w:r>
          </w:p>
        </w:tc>
      </w:tr>
      <w:tr w14:paraId="5983057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015AC7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商品编码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2804A6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商品名称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7DCCF8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零售价格</w:t>
            </w:r>
          </w:p>
        </w:tc>
      </w:tr>
      <w:tr w14:paraId="7010DE1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9862BD">
            <w:pPr>
              <w:rPr>
                <w:rFonts w:ascii="微软雅黑" w:hAnsi="微软雅黑" w:eastAsia="微软雅黑" w:cs="微软雅黑"/>
                <w:color w:val="666666"/>
                <w:szCs w:val="21"/>
              </w:rPr>
            </w:pPr>
          </w:p>
        </w:tc>
        <w:tc>
          <w:tcPr>
            <w:tcW w:w="157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DC8D58">
            <w:pPr>
              <w:rPr>
                <w:rFonts w:ascii="微软雅黑" w:hAnsi="微软雅黑" w:eastAsia="微软雅黑" w:cs="微软雅黑"/>
                <w:color w:val="666666"/>
                <w:szCs w:val="21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FC85B8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本期数值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15D735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上期数值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D629E4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单位</w:t>
            </w:r>
          </w:p>
        </w:tc>
      </w:tr>
      <w:tr w14:paraId="55F5565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34BB3F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肉类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301C4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99415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1451C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E9E83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7374BE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E3FC4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猪肉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4916D6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21CE955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AD1E1E1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47846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4B92F1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25294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精瘦肉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90F49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FBF3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A5B5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ahoma" w:hAnsi="Tahoma" w:cs="Tahoma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DD47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AFCD7E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E691A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牛肉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2FDED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243B77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EFDA79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1F1F2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D678EB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AA65D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牛腿肉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2CA8C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9CF6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316C7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E795E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A21B69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0538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羊肉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11F5F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9B0062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E045BA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C420B2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5F063B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19061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羊腿肉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4D413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9B4B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F493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1796E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元/公斤</w:t>
            </w:r>
          </w:p>
        </w:tc>
      </w:tr>
      <w:tr w14:paraId="09A597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2FA50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禽类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0C40C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61E332B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82C051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173F1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元/公斤</w:t>
            </w:r>
          </w:p>
        </w:tc>
      </w:tr>
      <w:tr w14:paraId="59156B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BD226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白条鸡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8B7E2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E0D6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D3F3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80A9F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5D3B52C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D52C8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蛋类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95DBDD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10254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D535FBF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2720B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255D1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94B7C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鸡蛋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712A52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719C0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10F7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BF71A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A9F0AF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F3978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蔬菜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0E402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D55F0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04CB9BD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4599F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43ED4C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50EC5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油菜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16DEA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2F1C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B1A78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CF970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BCD18A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2FEB9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芹菜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91EBF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82474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BAEFB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FE9A27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D6061D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5AB56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生菜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4F3FC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727C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C416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45762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ECAACA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BBDEC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大白菜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0F3E4F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B2C2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10A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8CA2E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552C1F2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BBC95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菠菜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102B5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8EC3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D0450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94CEB2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D99CE4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0560D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圆白菜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FB003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A986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0076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F1B41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2C5627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CF57F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西兰花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BE76AC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8197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EAD8A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459C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FDF9CF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DCD7C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菜花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7154E8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2127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56D5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A3B02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8B11A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259A3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白萝卜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29F1F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0799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F15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34E5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BEB87D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67199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土豆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3DEAC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6AE3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1D16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0CF89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E98D9C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C45D9C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生姜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688F3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10C8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29EE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FA3F06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F3A175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82A21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胡萝卜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38B18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54B8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1940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03AF19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0C6E00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9C454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莲藕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ACCC14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12D6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2C60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225D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D08277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3E91A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莴笋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59724E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5F9C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49CD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D8FC9F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39793A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2A246A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山药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88AE9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D55F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76EE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7F309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9F621B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9502A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黄瓜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2756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D584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EEC2E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DF376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7B3338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06B38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冬瓜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583D78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119D2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B3EC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B26AE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446459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6880FF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苦瓜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C0AA0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6A1B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4D4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BF48C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138884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BC842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西葫芦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34AD0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E50F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71FD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D689D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D79B36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E8158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南瓜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193AF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F5675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3A2A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ADE94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323048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5DFEE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豆角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374AE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07BD3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BF01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79636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084E3D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DC8ED1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豆芽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452D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0829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930A6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E02A0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EAD49A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BF5CD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西红柿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F04D8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BA0F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DF30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A2C92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8C4541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4B8A0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茄子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1595E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34F9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FE94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C3150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367947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6C308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辣椒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79E82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8091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CA85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7003E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7CCE77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5F8A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青椒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9AAB8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6823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DBD6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DB0D9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C55EC0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D3FF1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洋葱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45352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7F2A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123F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5F6DB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F816FE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A9E9CE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蒜头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3F3C7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9F300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25FC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F3451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C74663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0F935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韭菜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2EB68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66F0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9066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822D1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3C3D1E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E89C56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大葱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5710E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2FEC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17FC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ahoma" w:hAnsi="Tahoma" w:cs="Tahoma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FDE616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1DCF28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3" w:type="dxa"/>
            <w:gridSpan w:val="5"/>
            <w:tcBorders>
              <w:top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32EC98C"/>
          <w:p w14:paraId="61D898F8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初审</w:t>
            </w:r>
            <w:r>
              <w:t>：</w:t>
            </w:r>
            <w:r>
              <w:rPr>
                <w:rFonts w:hint="eastAsia"/>
                <w:lang w:eastAsia="zh-CN"/>
              </w:rPr>
              <w:t>杨帆</w:t>
            </w:r>
            <w:r>
              <w:rPr>
                <w:rFonts w:hint="eastAsia"/>
              </w:rPr>
              <w:t xml:space="preserve">   再审</w:t>
            </w:r>
            <w:r>
              <w:t>：张</w:t>
            </w:r>
            <w:r>
              <w:rPr>
                <w:rFonts w:hint="eastAsia"/>
              </w:rPr>
              <w:t>海月    终审</w:t>
            </w:r>
            <w:r>
              <w:t>：</w:t>
            </w:r>
            <w:r>
              <w:rPr>
                <w:rFonts w:hint="eastAsia"/>
                <w:lang w:eastAsia="zh-CN"/>
              </w:rPr>
              <w:t>杨淑兰</w:t>
            </w:r>
          </w:p>
          <w:p w14:paraId="3DAEF6DD">
            <w:pPr>
              <w:pStyle w:val="5"/>
              <w:widowControl/>
              <w:spacing w:beforeAutospacing="0" w:afterAutospacing="0"/>
              <w:jc w:val="both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</w:tbl>
    <w:p w14:paraId="6BF630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瀹嬩綋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Noto Sans CJK SC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思源宋体">
    <w:panose1 w:val="02020400000000000000"/>
    <w:charset w:val="86"/>
    <w:family w:val="auto"/>
    <w:pitch w:val="default"/>
    <w:sig w:usb0="30000083" w:usb1="2BDF3C10" w:usb2="00000016" w:usb3="00000000" w:csb0="602E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iOGY1YjBhNzdlMDA5MGE3YjVmODdhZjQxYzZkNDUifQ=="/>
  </w:docVars>
  <w:rsids>
    <w:rsidRoot w:val="452B6B8F"/>
    <w:rsid w:val="000656F7"/>
    <w:rsid w:val="00204053"/>
    <w:rsid w:val="00293BE9"/>
    <w:rsid w:val="002D4976"/>
    <w:rsid w:val="0062426C"/>
    <w:rsid w:val="00682994"/>
    <w:rsid w:val="00847B49"/>
    <w:rsid w:val="008F15E7"/>
    <w:rsid w:val="00AB19C8"/>
    <w:rsid w:val="00AD7CE9"/>
    <w:rsid w:val="00B81D5B"/>
    <w:rsid w:val="00D52D0A"/>
    <w:rsid w:val="00E80C15"/>
    <w:rsid w:val="00EB5898"/>
    <w:rsid w:val="01633792"/>
    <w:rsid w:val="01A265FA"/>
    <w:rsid w:val="01BF6CF7"/>
    <w:rsid w:val="01C5349F"/>
    <w:rsid w:val="02C32E72"/>
    <w:rsid w:val="02C945EA"/>
    <w:rsid w:val="02F0320D"/>
    <w:rsid w:val="032374D2"/>
    <w:rsid w:val="03241422"/>
    <w:rsid w:val="03A162B5"/>
    <w:rsid w:val="03C01234"/>
    <w:rsid w:val="03DB6F69"/>
    <w:rsid w:val="047219E6"/>
    <w:rsid w:val="04A1466A"/>
    <w:rsid w:val="04DD7F27"/>
    <w:rsid w:val="058A6457"/>
    <w:rsid w:val="05C74935"/>
    <w:rsid w:val="05DB3F50"/>
    <w:rsid w:val="0623338E"/>
    <w:rsid w:val="06292D3A"/>
    <w:rsid w:val="0727186C"/>
    <w:rsid w:val="07ED0584"/>
    <w:rsid w:val="08011DCA"/>
    <w:rsid w:val="082A74C0"/>
    <w:rsid w:val="08C53F4F"/>
    <w:rsid w:val="08E21B49"/>
    <w:rsid w:val="09064EC8"/>
    <w:rsid w:val="0933687D"/>
    <w:rsid w:val="093525C0"/>
    <w:rsid w:val="09CA54CA"/>
    <w:rsid w:val="0A023084"/>
    <w:rsid w:val="0AEE4835"/>
    <w:rsid w:val="0B1441C6"/>
    <w:rsid w:val="0BAF665A"/>
    <w:rsid w:val="0BE740C2"/>
    <w:rsid w:val="0C4409ED"/>
    <w:rsid w:val="0CCC5547"/>
    <w:rsid w:val="0CE65A5B"/>
    <w:rsid w:val="0D385118"/>
    <w:rsid w:val="0D643A64"/>
    <w:rsid w:val="0D7C3909"/>
    <w:rsid w:val="0E9A1ABF"/>
    <w:rsid w:val="0F024913"/>
    <w:rsid w:val="0F282A05"/>
    <w:rsid w:val="0F3773D8"/>
    <w:rsid w:val="0F58418A"/>
    <w:rsid w:val="0F866B88"/>
    <w:rsid w:val="0FAA463A"/>
    <w:rsid w:val="101C3127"/>
    <w:rsid w:val="10E9399B"/>
    <w:rsid w:val="10F24876"/>
    <w:rsid w:val="11115E03"/>
    <w:rsid w:val="11704CE6"/>
    <w:rsid w:val="11974979"/>
    <w:rsid w:val="11D922D8"/>
    <w:rsid w:val="12217B86"/>
    <w:rsid w:val="12A54AEC"/>
    <w:rsid w:val="1333403C"/>
    <w:rsid w:val="13577E14"/>
    <w:rsid w:val="13A6462A"/>
    <w:rsid w:val="13AA658D"/>
    <w:rsid w:val="13C07196"/>
    <w:rsid w:val="13E37854"/>
    <w:rsid w:val="14713F3C"/>
    <w:rsid w:val="14DB774F"/>
    <w:rsid w:val="15262E2A"/>
    <w:rsid w:val="15400A00"/>
    <w:rsid w:val="15784198"/>
    <w:rsid w:val="15DA0B62"/>
    <w:rsid w:val="16230B03"/>
    <w:rsid w:val="168F051C"/>
    <w:rsid w:val="16F56E63"/>
    <w:rsid w:val="17126898"/>
    <w:rsid w:val="17412954"/>
    <w:rsid w:val="181E191E"/>
    <w:rsid w:val="1826499E"/>
    <w:rsid w:val="190F26EE"/>
    <w:rsid w:val="19562BD1"/>
    <w:rsid w:val="19CF671E"/>
    <w:rsid w:val="1A5F124B"/>
    <w:rsid w:val="1A743C95"/>
    <w:rsid w:val="1A7A6CD7"/>
    <w:rsid w:val="1AC42460"/>
    <w:rsid w:val="1AC97182"/>
    <w:rsid w:val="1ACE3423"/>
    <w:rsid w:val="1BAE73D6"/>
    <w:rsid w:val="1BD15FAD"/>
    <w:rsid w:val="1E722C0B"/>
    <w:rsid w:val="1E924198"/>
    <w:rsid w:val="1EF10543"/>
    <w:rsid w:val="1F3B7AE9"/>
    <w:rsid w:val="1F3CC29A"/>
    <w:rsid w:val="1F7403B2"/>
    <w:rsid w:val="1FFFFC2B"/>
    <w:rsid w:val="20042797"/>
    <w:rsid w:val="2061334B"/>
    <w:rsid w:val="20830F90"/>
    <w:rsid w:val="209B0456"/>
    <w:rsid w:val="213313B0"/>
    <w:rsid w:val="21757BBE"/>
    <w:rsid w:val="219D29E0"/>
    <w:rsid w:val="21DC282F"/>
    <w:rsid w:val="21F869B5"/>
    <w:rsid w:val="222D7548"/>
    <w:rsid w:val="22591511"/>
    <w:rsid w:val="22D039CA"/>
    <w:rsid w:val="233D7F65"/>
    <w:rsid w:val="23702051"/>
    <w:rsid w:val="23734E02"/>
    <w:rsid w:val="2389186F"/>
    <w:rsid w:val="239B50D1"/>
    <w:rsid w:val="24016090"/>
    <w:rsid w:val="24550789"/>
    <w:rsid w:val="251F6A69"/>
    <w:rsid w:val="2564570E"/>
    <w:rsid w:val="26417B34"/>
    <w:rsid w:val="26871F4E"/>
    <w:rsid w:val="26C770AB"/>
    <w:rsid w:val="27A25B62"/>
    <w:rsid w:val="28157009"/>
    <w:rsid w:val="284D30E5"/>
    <w:rsid w:val="288C6EF1"/>
    <w:rsid w:val="28BD3AF3"/>
    <w:rsid w:val="28D020A3"/>
    <w:rsid w:val="29977C97"/>
    <w:rsid w:val="2A03161E"/>
    <w:rsid w:val="2B325F0E"/>
    <w:rsid w:val="2B3E6994"/>
    <w:rsid w:val="2B7856B8"/>
    <w:rsid w:val="2BBA6214"/>
    <w:rsid w:val="2C437D37"/>
    <w:rsid w:val="2C9A65D0"/>
    <w:rsid w:val="2C9FE74F"/>
    <w:rsid w:val="2CDC577A"/>
    <w:rsid w:val="2CEA1ACA"/>
    <w:rsid w:val="2D3C45A4"/>
    <w:rsid w:val="2DF01412"/>
    <w:rsid w:val="2E2F74B4"/>
    <w:rsid w:val="2E9F7CBA"/>
    <w:rsid w:val="309801ED"/>
    <w:rsid w:val="30A504BA"/>
    <w:rsid w:val="30C136BF"/>
    <w:rsid w:val="32AA2F9D"/>
    <w:rsid w:val="33103C8E"/>
    <w:rsid w:val="33610377"/>
    <w:rsid w:val="33746117"/>
    <w:rsid w:val="33BD463A"/>
    <w:rsid w:val="35232273"/>
    <w:rsid w:val="36004F27"/>
    <w:rsid w:val="36BF1114"/>
    <w:rsid w:val="373161E0"/>
    <w:rsid w:val="373A557B"/>
    <w:rsid w:val="3797196A"/>
    <w:rsid w:val="37BA78FD"/>
    <w:rsid w:val="37BD7BAC"/>
    <w:rsid w:val="37CDCCFF"/>
    <w:rsid w:val="38B5292B"/>
    <w:rsid w:val="3A4709C0"/>
    <w:rsid w:val="3A5114CF"/>
    <w:rsid w:val="3AAD3C96"/>
    <w:rsid w:val="3B1247F2"/>
    <w:rsid w:val="3B283C54"/>
    <w:rsid w:val="3B3E327B"/>
    <w:rsid w:val="3B697DDC"/>
    <w:rsid w:val="3B8E6CBE"/>
    <w:rsid w:val="3BDA5597"/>
    <w:rsid w:val="3BFDEB09"/>
    <w:rsid w:val="3C570B53"/>
    <w:rsid w:val="3CB0286D"/>
    <w:rsid w:val="3CB47EF6"/>
    <w:rsid w:val="3CBC1B7D"/>
    <w:rsid w:val="3D302DC4"/>
    <w:rsid w:val="3D4F4B7B"/>
    <w:rsid w:val="3E90DFCA"/>
    <w:rsid w:val="3E952BB7"/>
    <w:rsid w:val="3F374CA0"/>
    <w:rsid w:val="3F9716F3"/>
    <w:rsid w:val="402D7F0B"/>
    <w:rsid w:val="40475908"/>
    <w:rsid w:val="406C7A37"/>
    <w:rsid w:val="40BC0163"/>
    <w:rsid w:val="40CE7BEF"/>
    <w:rsid w:val="41461E36"/>
    <w:rsid w:val="41517FBB"/>
    <w:rsid w:val="42B63E23"/>
    <w:rsid w:val="42D116C4"/>
    <w:rsid w:val="42E227A4"/>
    <w:rsid w:val="42ED4782"/>
    <w:rsid w:val="42F47599"/>
    <w:rsid w:val="434F6199"/>
    <w:rsid w:val="43761A98"/>
    <w:rsid w:val="437A3BA4"/>
    <w:rsid w:val="438B061A"/>
    <w:rsid w:val="43B67755"/>
    <w:rsid w:val="43F64D69"/>
    <w:rsid w:val="441B2781"/>
    <w:rsid w:val="446F3473"/>
    <w:rsid w:val="44E632DC"/>
    <w:rsid w:val="452B6B8F"/>
    <w:rsid w:val="45307C90"/>
    <w:rsid w:val="46F438C7"/>
    <w:rsid w:val="475E026A"/>
    <w:rsid w:val="47F55427"/>
    <w:rsid w:val="483F50DE"/>
    <w:rsid w:val="48B23839"/>
    <w:rsid w:val="49300D4F"/>
    <w:rsid w:val="49A74C7D"/>
    <w:rsid w:val="49B37235"/>
    <w:rsid w:val="49EA1709"/>
    <w:rsid w:val="4A7164E5"/>
    <w:rsid w:val="4BD2715B"/>
    <w:rsid w:val="4BEC3FD7"/>
    <w:rsid w:val="4C8B2F91"/>
    <w:rsid w:val="4D241462"/>
    <w:rsid w:val="4D981B56"/>
    <w:rsid w:val="4DA42BCC"/>
    <w:rsid w:val="4DE41BC5"/>
    <w:rsid w:val="4DF32EEE"/>
    <w:rsid w:val="4E36271B"/>
    <w:rsid w:val="4E370DB8"/>
    <w:rsid w:val="4F0B484D"/>
    <w:rsid w:val="4F2428DB"/>
    <w:rsid w:val="503404A9"/>
    <w:rsid w:val="50471319"/>
    <w:rsid w:val="510F4A72"/>
    <w:rsid w:val="512E6DA5"/>
    <w:rsid w:val="513D6F43"/>
    <w:rsid w:val="51AC5B48"/>
    <w:rsid w:val="523568FE"/>
    <w:rsid w:val="52387FD9"/>
    <w:rsid w:val="52ED2B9B"/>
    <w:rsid w:val="53F817ED"/>
    <w:rsid w:val="545A25E5"/>
    <w:rsid w:val="5479357F"/>
    <w:rsid w:val="54A26EDA"/>
    <w:rsid w:val="54B610D6"/>
    <w:rsid w:val="54CE77F3"/>
    <w:rsid w:val="55E641F9"/>
    <w:rsid w:val="56391E54"/>
    <w:rsid w:val="56846588"/>
    <w:rsid w:val="569A52CA"/>
    <w:rsid w:val="57590019"/>
    <w:rsid w:val="57E770E4"/>
    <w:rsid w:val="58986238"/>
    <w:rsid w:val="58FF3D0F"/>
    <w:rsid w:val="597436C4"/>
    <w:rsid w:val="5A28328E"/>
    <w:rsid w:val="5A35055E"/>
    <w:rsid w:val="5A94052E"/>
    <w:rsid w:val="5A992375"/>
    <w:rsid w:val="5AAF484B"/>
    <w:rsid w:val="5AB31091"/>
    <w:rsid w:val="5AE97782"/>
    <w:rsid w:val="5B2F18E0"/>
    <w:rsid w:val="5B860666"/>
    <w:rsid w:val="5B8926E6"/>
    <w:rsid w:val="5BF00C44"/>
    <w:rsid w:val="5CB47A5E"/>
    <w:rsid w:val="5D17651D"/>
    <w:rsid w:val="5D34512A"/>
    <w:rsid w:val="5D443649"/>
    <w:rsid w:val="5DB733A6"/>
    <w:rsid w:val="5DDD4BA8"/>
    <w:rsid w:val="5E352523"/>
    <w:rsid w:val="5E7B7D6C"/>
    <w:rsid w:val="5EDC08D3"/>
    <w:rsid w:val="5F9F382D"/>
    <w:rsid w:val="60113CF0"/>
    <w:rsid w:val="607540A2"/>
    <w:rsid w:val="613202A1"/>
    <w:rsid w:val="624E6BD5"/>
    <w:rsid w:val="62CD50FB"/>
    <w:rsid w:val="636D4650"/>
    <w:rsid w:val="64463E43"/>
    <w:rsid w:val="647B0DFA"/>
    <w:rsid w:val="648C5B73"/>
    <w:rsid w:val="64C803BC"/>
    <w:rsid w:val="661B7B4A"/>
    <w:rsid w:val="668C13AE"/>
    <w:rsid w:val="677125F9"/>
    <w:rsid w:val="677F00AC"/>
    <w:rsid w:val="679B6CAC"/>
    <w:rsid w:val="67F03A9D"/>
    <w:rsid w:val="68152516"/>
    <w:rsid w:val="684D2F1E"/>
    <w:rsid w:val="68B16273"/>
    <w:rsid w:val="68D5378E"/>
    <w:rsid w:val="691038E9"/>
    <w:rsid w:val="694739D6"/>
    <w:rsid w:val="699E538C"/>
    <w:rsid w:val="6A1639B0"/>
    <w:rsid w:val="6A8007CA"/>
    <w:rsid w:val="6B381523"/>
    <w:rsid w:val="6B7421BD"/>
    <w:rsid w:val="6B7D6BB2"/>
    <w:rsid w:val="6BD308E3"/>
    <w:rsid w:val="6BD4638E"/>
    <w:rsid w:val="6C0B6CE4"/>
    <w:rsid w:val="6CC221F1"/>
    <w:rsid w:val="6CD24A62"/>
    <w:rsid w:val="6D2052C2"/>
    <w:rsid w:val="6D535020"/>
    <w:rsid w:val="6E1D571D"/>
    <w:rsid w:val="6E6F10EB"/>
    <w:rsid w:val="6FB50767"/>
    <w:rsid w:val="6FD56505"/>
    <w:rsid w:val="70132854"/>
    <w:rsid w:val="710C0315"/>
    <w:rsid w:val="7117732C"/>
    <w:rsid w:val="71347EAA"/>
    <w:rsid w:val="71502A2F"/>
    <w:rsid w:val="72737631"/>
    <w:rsid w:val="727A02F8"/>
    <w:rsid w:val="731030C5"/>
    <w:rsid w:val="73134544"/>
    <w:rsid w:val="735E4C6C"/>
    <w:rsid w:val="74035984"/>
    <w:rsid w:val="743160CE"/>
    <w:rsid w:val="74C25992"/>
    <w:rsid w:val="750B192E"/>
    <w:rsid w:val="760E4F45"/>
    <w:rsid w:val="76430CE4"/>
    <w:rsid w:val="76E704B5"/>
    <w:rsid w:val="77635DE3"/>
    <w:rsid w:val="777D59E2"/>
    <w:rsid w:val="77BA36BC"/>
    <w:rsid w:val="77DA4BE2"/>
    <w:rsid w:val="78326812"/>
    <w:rsid w:val="7897098D"/>
    <w:rsid w:val="792A6A6C"/>
    <w:rsid w:val="79430349"/>
    <w:rsid w:val="79CF3678"/>
    <w:rsid w:val="79FB09E2"/>
    <w:rsid w:val="7A051A56"/>
    <w:rsid w:val="7A053C7E"/>
    <w:rsid w:val="7A0B7146"/>
    <w:rsid w:val="7ABF4B07"/>
    <w:rsid w:val="7BCB2054"/>
    <w:rsid w:val="7BFBE0D3"/>
    <w:rsid w:val="7C8D2DB0"/>
    <w:rsid w:val="7D291A43"/>
    <w:rsid w:val="7E402F8B"/>
    <w:rsid w:val="7EB3251C"/>
    <w:rsid w:val="7F5B6D2C"/>
    <w:rsid w:val="7F925C96"/>
    <w:rsid w:val="7F9866C2"/>
    <w:rsid w:val="7FA7521E"/>
    <w:rsid w:val="7FAC4228"/>
    <w:rsid w:val="7FE7C262"/>
    <w:rsid w:val="7FF78EEA"/>
    <w:rsid w:val="95ED43E3"/>
    <w:rsid w:val="9FEBDFA4"/>
    <w:rsid w:val="AEE796C1"/>
    <w:rsid w:val="AEFE2CB4"/>
    <w:rsid w:val="AFBD8043"/>
    <w:rsid w:val="AFC15355"/>
    <w:rsid w:val="B97FCA7D"/>
    <w:rsid w:val="BB971703"/>
    <w:rsid w:val="BBCBDC44"/>
    <w:rsid w:val="BEFEEEAB"/>
    <w:rsid w:val="CF43DB39"/>
    <w:rsid w:val="CFA843E9"/>
    <w:rsid w:val="D6DF856D"/>
    <w:rsid w:val="DDFF9475"/>
    <w:rsid w:val="DF9378A7"/>
    <w:rsid w:val="E9FFDEB1"/>
    <w:rsid w:val="EB4E3EE1"/>
    <w:rsid w:val="EC9F81D6"/>
    <w:rsid w:val="EF9D55A7"/>
    <w:rsid w:val="EFFF3B97"/>
    <w:rsid w:val="F5CE6D05"/>
    <w:rsid w:val="F7FB50EE"/>
    <w:rsid w:val="FBFFAA35"/>
    <w:rsid w:val="FCFA9E18"/>
    <w:rsid w:val="FF2FDD76"/>
    <w:rsid w:val="FFB6D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swj01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DoubleOX</Company>
  <Pages>3</Pages>
  <Words>505</Words>
  <Characters>688</Characters>
  <Lines>6</Lines>
  <Paragraphs>1</Paragraphs>
  <TotalTime>0</TotalTime>
  <ScaleCrop>false</ScaleCrop>
  <LinksUpToDate>false</LinksUpToDate>
  <CharactersWithSpaces>696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2020-08-09T15:39:00Z</dcterms:created>
  <dc:creator>Administrator</dc:creator>
  <cp:lastModifiedBy>swj01</cp:lastModifiedBy>
  <dcterms:modified xsi:type="dcterms:W3CDTF">2026-07-10T16:03:33Z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1B922FC2365D4EECB0B65B5E4C9140C0</vt:lpwstr>
  </property>
  <property fmtid="{D5CDD505-2E9C-101B-9397-08002B2CF9AE}" pid="4" name="KSOTemplateDocerSaveRecord">
    <vt:lpwstr>eyJoZGlkIjoiNDlhNTBmOTEyMzFlMzlhMjBmOTU0ZDMwNDk2NjQ5ZjgiLCJ1c2VySWQiOiIzMzY4NzUyOTAifQ==</vt:lpwstr>
  </property>
</Properties>
</file>