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F42A07">
      <w:pPr>
        <w:pStyle w:val="2"/>
        <w:widowControl/>
        <w:spacing w:beforeAutospacing="0" w:afterAutospacing="0"/>
        <w:jc w:val="center"/>
        <w:rPr>
          <w:rFonts w:hint="default" w:ascii="微软雅黑" w:hAnsi="微软雅黑" w:eastAsia="微软雅黑" w:cs="微软雅黑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  <w:r>
        <w:rPr>
          <w:rFonts w:ascii="微软雅黑" w:hAnsi="微软雅黑" w:eastAsia="微软雅黑" w:cs="微软雅黑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洪江市生活必需品市场监测（</w:t>
      </w:r>
      <w:r>
        <w:rPr>
          <w:rFonts w:hint="eastAsia" w:ascii="微软雅黑" w:hAnsi="微软雅黑" w:eastAsia="微软雅黑" w:cs="微软雅黑"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10</w:t>
      </w:r>
      <w:r>
        <w:rPr>
          <w:rFonts w:ascii="微软雅黑" w:hAnsi="微软雅黑" w:eastAsia="微软雅黑" w:cs="微软雅黑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微软雅黑" w:hAnsi="微软雅黑" w:eastAsia="微软雅黑" w:cs="微软雅黑"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27</w:t>
      </w:r>
      <w:r>
        <w:rPr>
          <w:rFonts w:ascii="微软雅黑" w:hAnsi="微软雅黑" w:eastAsia="微软雅黑" w:cs="微软雅黑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日）</w:t>
      </w:r>
    </w:p>
    <w:tbl>
      <w:tblPr>
        <w:tblStyle w:val="6"/>
        <w:tblpPr w:leftFromText="180" w:rightFromText="180" w:vertAnchor="text" w:horzAnchor="page" w:tblpX="1772" w:tblpY="633"/>
        <w:tblOverlap w:val="never"/>
        <w:tblW w:w="8403" w:type="dxa"/>
        <w:tblInd w:w="0" w:type="dxa"/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08"/>
        <w:gridCol w:w="1575"/>
        <w:gridCol w:w="1449"/>
        <w:gridCol w:w="1701"/>
        <w:gridCol w:w="1470"/>
      </w:tblGrid>
      <w:tr w14:paraId="07BA50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</w:trPr>
        <w:tc>
          <w:tcPr>
            <w:tcW w:w="5232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89E5C63">
            <w:pPr>
              <w:pStyle w:val="5"/>
              <w:widowControl/>
              <w:spacing w:beforeAutospacing="0" w:afterAutospacing="0"/>
              <w:jc w:val="both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color w:val="666666"/>
              </w:rPr>
              <w:t>监测点：洪江市黔城中心市场</w:t>
            </w:r>
          </w:p>
        </w:tc>
        <w:tc>
          <w:tcPr>
            <w:tcW w:w="3171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13EA7F8">
            <w:pPr>
              <w:pStyle w:val="5"/>
              <w:widowControl/>
              <w:spacing w:beforeAutospacing="0" w:afterAutospacing="0"/>
              <w:jc w:val="both"/>
              <w:rPr>
                <w:rFonts w:hint="default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666666"/>
              </w:rPr>
              <w:t>监测日期：202</w:t>
            </w:r>
            <w:r>
              <w:rPr>
                <w:rFonts w:hint="eastAsia" w:ascii="仿宋_GB2312" w:hAnsi="仿宋_GB2312" w:eastAsia="仿宋_GB2312" w:cs="仿宋_GB2312"/>
                <w:color w:val="666666"/>
                <w:lang w:val="en-US" w:eastAsia="zh-CN"/>
              </w:rPr>
              <w:t>6</w:t>
            </w:r>
            <w:r>
              <w:rPr>
                <w:rFonts w:hint="eastAsia" w:ascii="仿宋_GB2312" w:hAnsi="仿宋_GB2312" w:eastAsia="仿宋_GB2312" w:cs="仿宋_GB2312"/>
                <w:color w:val="666666"/>
              </w:rPr>
              <w:t>-</w:t>
            </w:r>
            <w:r>
              <w:rPr>
                <w:rFonts w:hint="eastAsia" w:ascii="仿宋_GB2312" w:hAnsi="仿宋_GB2312" w:eastAsia="仿宋_GB2312" w:cs="仿宋_GB2312"/>
                <w:color w:val="666666"/>
                <w:lang w:val="en-US" w:eastAsia="zh-CN"/>
              </w:rPr>
              <w:t>10</w:t>
            </w:r>
            <w:r>
              <w:rPr>
                <w:rFonts w:hint="eastAsia" w:ascii="仿宋_GB2312" w:hAnsi="仿宋_GB2312" w:eastAsia="仿宋_GB2312" w:cs="仿宋_GB2312"/>
                <w:color w:val="666666"/>
              </w:rPr>
              <w:t>-</w:t>
            </w:r>
            <w:r>
              <w:rPr>
                <w:rFonts w:hint="eastAsia" w:ascii="仿宋_GB2312" w:hAnsi="仿宋_GB2312" w:eastAsia="仿宋_GB2312" w:cs="仿宋_GB2312"/>
                <w:color w:val="666666"/>
                <w:lang w:val="en-US" w:eastAsia="zh-CN"/>
              </w:rPr>
              <w:t>27</w:t>
            </w:r>
            <w:bookmarkStart w:id="0" w:name="_GoBack"/>
            <w:bookmarkEnd w:id="0"/>
          </w:p>
        </w:tc>
      </w:tr>
      <w:tr w14:paraId="59830570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08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8015AC7">
            <w:pPr>
              <w:pStyle w:val="5"/>
              <w:widowControl/>
              <w:spacing w:beforeAutospacing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666666"/>
                <w:sz w:val="18"/>
                <w:szCs w:val="18"/>
              </w:rPr>
              <w:t>商品编码</w:t>
            </w:r>
          </w:p>
        </w:tc>
        <w:tc>
          <w:tcPr>
            <w:tcW w:w="1575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B2804A6">
            <w:pPr>
              <w:pStyle w:val="5"/>
              <w:widowControl/>
              <w:spacing w:beforeAutospacing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666666"/>
                <w:sz w:val="18"/>
                <w:szCs w:val="18"/>
              </w:rPr>
              <w:t>商品名称</w:t>
            </w:r>
          </w:p>
        </w:tc>
        <w:tc>
          <w:tcPr>
            <w:tcW w:w="4620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17DCCF8">
            <w:pPr>
              <w:pStyle w:val="5"/>
              <w:widowControl/>
              <w:spacing w:beforeAutospacing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666666"/>
                <w:sz w:val="18"/>
                <w:szCs w:val="18"/>
              </w:rPr>
              <w:t>零售价格</w:t>
            </w:r>
          </w:p>
        </w:tc>
      </w:tr>
      <w:tr w14:paraId="7010DE10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0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B9862BD">
            <w:pPr>
              <w:rPr>
                <w:rFonts w:ascii="微软雅黑" w:hAnsi="微软雅黑" w:eastAsia="微软雅黑" w:cs="微软雅黑"/>
                <w:color w:val="666666"/>
                <w:szCs w:val="21"/>
              </w:rPr>
            </w:pPr>
          </w:p>
        </w:tc>
        <w:tc>
          <w:tcPr>
            <w:tcW w:w="157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5DC8D58">
            <w:pPr>
              <w:rPr>
                <w:rFonts w:ascii="微软雅黑" w:hAnsi="微软雅黑" w:eastAsia="微软雅黑" w:cs="微软雅黑"/>
                <w:color w:val="666666"/>
                <w:szCs w:val="21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2FC85B8">
            <w:pPr>
              <w:pStyle w:val="5"/>
              <w:widowControl/>
              <w:spacing w:beforeAutospacing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666666"/>
                <w:sz w:val="18"/>
                <w:szCs w:val="18"/>
              </w:rPr>
              <w:t>本期数值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915D735">
            <w:pPr>
              <w:pStyle w:val="5"/>
              <w:widowControl/>
              <w:spacing w:beforeAutospacing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666666"/>
                <w:sz w:val="18"/>
                <w:szCs w:val="18"/>
              </w:rPr>
              <w:t>上期数值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2D629E4">
            <w:pPr>
              <w:pStyle w:val="5"/>
              <w:widowControl/>
              <w:spacing w:beforeAutospacing="0" w:afterAutospacing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666666"/>
                <w:sz w:val="18"/>
                <w:szCs w:val="18"/>
              </w:rPr>
              <w:t>单位</w:t>
            </w:r>
          </w:p>
        </w:tc>
      </w:tr>
      <w:tr w14:paraId="55F5565F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5" w:hRule="atLeast"/>
        </w:trPr>
        <w:tc>
          <w:tcPr>
            <w:tcW w:w="220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34BB3F8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肉类</w:t>
            </w:r>
            <w:r>
              <w:rPr>
                <w:rFonts w:ascii="Times New Roman" w:hAnsi="Times New Roman" w:eastAsia="微软雅黑"/>
                <w:color w:val="000000"/>
                <w:sz w:val="22"/>
                <w:szCs w:val="22"/>
              </w:rPr>
              <w:t>(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农贸</w:t>
            </w:r>
            <w:r>
              <w:rPr>
                <w:rFonts w:ascii="Times New Roman" w:hAnsi="Times New Roman" w:eastAsia="微软雅黑"/>
                <w:color w:val="000000"/>
                <w:sz w:val="22"/>
                <w:szCs w:val="22"/>
              </w:rPr>
              <w:t>)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2301C4A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瀹嬩綋" w:hAnsi="瀹嬩綋" w:eastAsia="瀹嬩綋" w:cs="瀹嬩綋"/>
                <w:color w:val="666666"/>
                <w:sz w:val="18"/>
                <w:szCs w:val="18"/>
              </w:rPr>
              <w:t> 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C994159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71451C3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5E9E83A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元/公斤</w:t>
            </w:r>
          </w:p>
        </w:tc>
      </w:tr>
      <w:tr w14:paraId="37374BE0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0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EE3FC43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eastAsia="微软雅黑"/>
                <w:color w:val="000000"/>
                <w:sz w:val="22"/>
                <w:szCs w:val="22"/>
              </w:rPr>
              <w:t>  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猪肉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4916D61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瀹嬩綋" w:hAnsi="瀹嬩綋" w:eastAsia="瀹嬩綋" w:cs="瀹嬩綋"/>
                <w:color w:val="666666"/>
                <w:sz w:val="18"/>
                <w:szCs w:val="18"/>
              </w:rPr>
              <w:t> 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21CE955">
            <w:pPr>
              <w:widowControl/>
              <w:jc w:val="right"/>
              <w:textAlignment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AD1E1E1">
            <w:pPr>
              <w:widowControl/>
              <w:jc w:val="right"/>
              <w:textAlignment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5478466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元/公斤</w:t>
            </w:r>
          </w:p>
        </w:tc>
      </w:tr>
      <w:tr w14:paraId="74B92F14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0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225294F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eastAsia="微软雅黑"/>
                <w:color w:val="000000"/>
                <w:sz w:val="22"/>
                <w:szCs w:val="22"/>
              </w:rPr>
              <w:t>     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精瘦肉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090F49C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瀹嬩綋" w:hAnsi="瀹嬩綋" w:eastAsia="瀹嬩綋" w:cs="瀹嬩綋"/>
                <w:color w:val="666666"/>
                <w:sz w:val="18"/>
                <w:szCs w:val="18"/>
              </w:rPr>
              <w:t> 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7FBF3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val="en-US" w:eastAsia="zh-CN"/>
              </w:rPr>
              <w:t>23.8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5A5B53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ahoma" w:hAnsi="Tahoma" w:cs="Tahoma" w:eastAsiaTheme="minorEastAsia"/>
                <w:b/>
                <w:bCs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Tahoma" w:hAnsi="Tahoma" w:cs="Tahoma"/>
                <w:b/>
                <w:bCs/>
                <w:color w:val="000000"/>
                <w:sz w:val="22"/>
                <w:szCs w:val="22"/>
                <w:lang w:val="en-US" w:eastAsia="zh-CN"/>
              </w:rPr>
              <w:t>23.8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2DD4747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元/公斤</w:t>
            </w:r>
          </w:p>
        </w:tc>
      </w:tr>
      <w:tr w14:paraId="2AFCD7EC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220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2E691A5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eastAsia="微软雅黑"/>
                <w:color w:val="000000"/>
                <w:sz w:val="22"/>
                <w:szCs w:val="22"/>
              </w:rPr>
              <w:t>  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牛肉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22FDED3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瀹嬩綋" w:hAnsi="瀹嬩綋" w:eastAsia="瀹嬩綋" w:cs="瀹嬩綋"/>
                <w:color w:val="666666"/>
                <w:sz w:val="18"/>
                <w:szCs w:val="18"/>
              </w:rPr>
              <w:t> 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B243B77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1EFDA79">
            <w:pPr>
              <w:rPr>
                <w:rFonts w:ascii="Tahoma" w:hAnsi="Tahoma" w:eastAsia="宋体" w:cs="Tahoma"/>
                <w:color w:val="000000"/>
                <w:sz w:val="22"/>
                <w:szCs w:val="22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41F1F24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元/公斤</w:t>
            </w:r>
          </w:p>
        </w:tc>
      </w:tr>
      <w:tr w14:paraId="7D678EBC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0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7AA65D2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eastAsia="微软雅黑"/>
                <w:color w:val="000000"/>
                <w:sz w:val="22"/>
                <w:szCs w:val="22"/>
              </w:rPr>
              <w:t>     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牛腿肉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62CA8C5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瀹嬩綋" w:hAnsi="瀹嬩綋" w:eastAsia="瀹嬩綋" w:cs="瀹嬩綋"/>
                <w:color w:val="666666"/>
                <w:sz w:val="18"/>
                <w:szCs w:val="18"/>
              </w:rPr>
              <w:t> 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29CF67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85.8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316C7A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ahoma" w:hAnsi="Tahoma" w:cs="Tahoma"/>
                <w:color w:val="000000"/>
                <w:sz w:val="22"/>
                <w:szCs w:val="22"/>
                <w:lang w:val="en-US"/>
              </w:rPr>
            </w:pPr>
            <w:r>
              <w:rPr>
                <w:rFonts w:hint="eastAsia" w:ascii="Noto Sans CJK SC" w:hAnsi="Noto Sans CJK SC" w:eastAsia="Noto Sans CJK SC" w:cs="Noto Sans CJK SC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85.8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4E795E7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元/公斤</w:t>
            </w:r>
          </w:p>
        </w:tc>
      </w:tr>
      <w:tr w14:paraId="2A21B69F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0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D053859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eastAsia="微软雅黑"/>
                <w:color w:val="000000"/>
                <w:sz w:val="22"/>
                <w:szCs w:val="22"/>
              </w:rPr>
              <w:t>  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羊肉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B11F5FF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瀹嬩綋" w:hAnsi="瀹嬩綋" w:eastAsia="瀹嬩綋" w:cs="瀹嬩綋"/>
                <w:color w:val="666666"/>
                <w:sz w:val="18"/>
                <w:szCs w:val="18"/>
              </w:rPr>
              <w:t> 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F9B0062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5E045BA">
            <w:pPr>
              <w:rPr>
                <w:rFonts w:ascii="Tahoma" w:hAnsi="Tahoma" w:eastAsia="宋体" w:cs="Tahoma"/>
                <w:color w:val="000000"/>
                <w:sz w:val="22"/>
                <w:szCs w:val="22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C420B27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元/公斤</w:t>
            </w:r>
          </w:p>
        </w:tc>
      </w:tr>
      <w:tr w14:paraId="75F063B5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0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B19061E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eastAsia="微软雅黑"/>
                <w:color w:val="000000"/>
                <w:sz w:val="22"/>
                <w:szCs w:val="22"/>
              </w:rPr>
              <w:t>     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羊腿肉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C4D4137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瀹嬩綋" w:hAnsi="瀹嬩綋" w:eastAsia="瀹嬩綋" w:cs="瀹嬩綋"/>
                <w:color w:val="666666"/>
                <w:sz w:val="18"/>
                <w:szCs w:val="18"/>
              </w:rPr>
              <w:t> 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C9B4BB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63.8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7F493A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ahoma" w:hAnsi="Tahoma" w:cs="Tahoma"/>
                <w:color w:val="000000"/>
                <w:sz w:val="22"/>
                <w:szCs w:val="22"/>
                <w:lang w:val="en-US"/>
              </w:rPr>
            </w:pPr>
            <w:r>
              <w:rPr>
                <w:rFonts w:hint="eastAsia" w:ascii="Noto Sans CJK SC" w:hAnsi="Noto Sans CJK SC" w:eastAsia="Noto Sans CJK SC" w:cs="Noto Sans CJK SC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63.8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C1796E8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</w:rPr>
              <w:t>元/公斤</w:t>
            </w:r>
          </w:p>
        </w:tc>
      </w:tr>
      <w:tr w14:paraId="09A597BE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0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C2FA508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禽类</w:t>
            </w:r>
            <w:r>
              <w:rPr>
                <w:rFonts w:ascii="Times New Roman" w:hAnsi="Times New Roman" w:eastAsia="微软雅黑"/>
                <w:color w:val="000000"/>
                <w:sz w:val="22"/>
                <w:szCs w:val="22"/>
              </w:rPr>
              <w:t>(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农贸</w:t>
            </w:r>
            <w:r>
              <w:rPr>
                <w:rFonts w:ascii="Times New Roman" w:hAnsi="Times New Roman" w:eastAsia="微软雅黑"/>
                <w:color w:val="000000"/>
                <w:sz w:val="22"/>
                <w:szCs w:val="22"/>
              </w:rPr>
              <w:t>)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10C40C2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瀹嬩綋" w:hAnsi="瀹嬩綋" w:eastAsia="瀹嬩綋" w:cs="瀹嬩綋"/>
                <w:color w:val="666666"/>
                <w:sz w:val="18"/>
                <w:szCs w:val="18"/>
              </w:rPr>
              <w:t> 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61E332B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C82C051">
            <w:pPr>
              <w:rPr>
                <w:rFonts w:ascii="Tahoma" w:hAnsi="Tahoma" w:eastAsia="宋体" w:cs="Tahoma"/>
                <w:color w:val="000000"/>
                <w:sz w:val="22"/>
                <w:szCs w:val="22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4173F16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</w:rPr>
              <w:t>元/公斤</w:t>
            </w:r>
          </w:p>
        </w:tc>
      </w:tr>
      <w:tr w14:paraId="59156B90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0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EBD2262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eastAsia="微软雅黑"/>
                <w:color w:val="000000"/>
                <w:sz w:val="22"/>
                <w:szCs w:val="22"/>
              </w:rPr>
              <w:t>     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白条鸡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48B7E25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瀹嬩綋" w:hAnsi="瀹嬩綋" w:eastAsia="瀹嬩綋" w:cs="瀹嬩綋"/>
                <w:color w:val="666666"/>
                <w:sz w:val="18"/>
                <w:szCs w:val="18"/>
              </w:rPr>
              <w:t> 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7E0D66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25.98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9D3F35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ahoma" w:hAnsi="Tahoma" w:cs="Tahoma"/>
                <w:color w:val="000000"/>
                <w:sz w:val="22"/>
                <w:szCs w:val="22"/>
                <w:lang w:val="en-US"/>
              </w:rPr>
            </w:pPr>
            <w:r>
              <w:rPr>
                <w:rFonts w:hint="eastAsia" w:ascii="Noto Sans CJK SC" w:hAnsi="Noto Sans CJK SC" w:eastAsia="Noto Sans CJK SC" w:cs="Noto Sans CJK SC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25.98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380A9FD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元/公斤</w:t>
            </w:r>
          </w:p>
        </w:tc>
      </w:tr>
      <w:tr w14:paraId="5D3B52C9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0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9D52C83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蛋类</w:t>
            </w:r>
            <w:r>
              <w:rPr>
                <w:rFonts w:ascii="Times New Roman" w:hAnsi="Times New Roman" w:eastAsia="微软雅黑"/>
                <w:color w:val="000000"/>
                <w:sz w:val="22"/>
                <w:szCs w:val="22"/>
              </w:rPr>
              <w:t>(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农贸</w:t>
            </w:r>
            <w:r>
              <w:rPr>
                <w:rFonts w:ascii="Times New Roman" w:hAnsi="Times New Roman" w:eastAsia="微软雅黑"/>
                <w:color w:val="000000"/>
                <w:sz w:val="22"/>
                <w:szCs w:val="22"/>
              </w:rPr>
              <w:t>)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95DBDDF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瀹嬩綋" w:hAnsi="瀹嬩綋" w:eastAsia="瀹嬩綋" w:cs="瀹嬩綋"/>
                <w:color w:val="666666"/>
                <w:sz w:val="18"/>
                <w:szCs w:val="18"/>
              </w:rPr>
              <w:t> 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7102546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D535FBF">
            <w:pPr>
              <w:rPr>
                <w:rFonts w:ascii="Tahoma" w:hAnsi="Tahoma" w:eastAsia="宋体" w:cs="Tahoma"/>
                <w:color w:val="000000"/>
                <w:sz w:val="22"/>
                <w:szCs w:val="22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C2720B4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元/公斤</w:t>
            </w:r>
          </w:p>
        </w:tc>
      </w:tr>
      <w:tr w14:paraId="2255D155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0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494B7C8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eastAsia="微软雅黑"/>
                <w:color w:val="000000"/>
                <w:sz w:val="22"/>
                <w:szCs w:val="22"/>
              </w:rPr>
              <w:t>     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鸡蛋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712A529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瀹嬩綋" w:hAnsi="瀹嬩綋" w:eastAsia="瀹嬩綋" w:cs="瀹嬩綋"/>
                <w:color w:val="666666"/>
                <w:sz w:val="18"/>
                <w:szCs w:val="18"/>
              </w:rPr>
              <w:t> 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719C03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11.98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A10F72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ahoma" w:hAnsi="Tahoma" w:cs="Tahoma"/>
                <w:color w:val="000000"/>
                <w:sz w:val="22"/>
                <w:szCs w:val="22"/>
                <w:lang w:val="en-US"/>
              </w:rPr>
            </w:pPr>
            <w:r>
              <w:rPr>
                <w:rFonts w:hint="eastAsia" w:ascii="Noto Sans CJK SC" w:hAnsi="Noto Sans CJK SC" w:eastAsia="Noto Sans CJK SC" w:cs="Noto Sans CJK SC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11.98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8BF71A5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元/公斤</w:t>
            </w:r>
          </w:p>
        </w:tc>
      </w:tr>
      <w:tr w14:paraId="7A9F0AFE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0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2F3978B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蔬菜</w:t>
            </w:r>
            <w:r>
              <w:rPr>
                <w:rFonts w:ascii="Times New Roman" w:hAnsi="Times New Roman" w:eastAsia="微软雅黑"/>
                <w:color w:val="000000"/>
                <w:sz w:val="22"/>
                <w:szCs w:val="22"/>
              </w:rPr>
              <w:t>(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农贸</w:t>
            </w:r>
            <w:r>
              <w:rPr>
                <w:rFonts w:ascii="Times New Roman" w:hAnsi="Times New Roman" w:eastAsia="微软雅黑"/>
                <w:color w:val="000000"/>
                <w:sz w:val="22"/>
                <w:szCs w:val="22"/>
              </w:rPr>
              <w:t>)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80E4029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瀹嬩綋" w:hAnsi="瀹嬩綋" w:eastAsia="瀹嬩綋" w:cs="瀹嬩綋"/>
                <w:color w:val="666666"/>
                <w:sz w:val="18"/>
                <w:szCs w:val="18"/>
              </w:rPr>
              <w:t> 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7D55F04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04CB9BD">
            <w:pPr>
              <w:rPr>
                <w:rFonts w:ascii="Tahoma" w:hAnsi="Tahoma" w:eastAsia="宋体" w:cs="Tahoma"/>
                <w:color w:val="000000"/>
                <w:sz w:val="22"/>
                <w:szCs w:val="22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14599FA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元/公斤</w:t>
            </w:r>
          </w:p>
        </w:tc>
      </w:tr>
      <w:tr w14:paraId="043ED4CB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0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A50EC53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eastAsia="微软雅黑"/>
                <w:color w:val="000000"/>
                <w:sz w:val="22"/>
                <w:szCs w:val="22"/>
              </w:rPr>
              <w:t>     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油菜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816DEAF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瀹嬩綋" w:hAnsi="瀹嬩綋" w:eastAsia="瀹嬩綋" w:cs="瀹嬩綋"/>
                <w:color w:val="666666"/>
                <w:sz w:val="18"/>
                <w:szCs w:val="18"/>
              </w:rPr>
              <w:t> 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E2F1C0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5.98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B1A78E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ahoma" w:hAnsi="Tahoma" w:cs="Tahoma"/>
                <w:color w:val="000000"/>
                <w:sz w:val="22"/>
                <w:szCs w:val="22"/>
                <w:lang w:val="en-US"/>
              </w:rPr>
            </w:pPr>
            <w:r>
              <w:rPr>
                <w:rFonts w:hint="eastAsia" w:ascii="Noto Sans CJK SC" w:hAnsi="Noto Sans CJK SC" w:eastAsia="Noto Sans CJK SC" w:cs="Noto Sans CJK SC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6.96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6CF970F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元/公斤</w:t>
            </w:r>
          </w:p>
        </w:tc>
      </w:tr>
      <w:tr w14:paraId="2BCD18A8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0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92FEB9F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eastAsia="微软雅黑"/>
                <w:color w:val="000000"/>
                <w:sz w:val="22"/>
                <w:szCs w:val="22"/>
              </w:rPr>
              <w:t>     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芹菜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891EBFE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瀹嬩綋" w:hAnsi="瀹嬩綋" w:eastAsia="瀹嬩綋" w:cs="瀹嬩綋"/>
                <w:color w:val="666666"/>
                <w:sz w:val="18"/>
                <w:szCs w:val="18"/>
              </w:rPr>
              <w:t> 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824744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8.98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BAEFBD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ahoma" w:hAnsi="Tahoma" w:cs="Tahoma"/>
                <w:color w:val="000000"/>
                <w:sz w:val="22"/>
                <w:szCs w:val="22"/>
                <w:lang w:val="en-US"/>
              </w:rPr>
            </w:pPr>
            <w:r>
              <w:rPr>
                <w:rFonts w:hint="eastAsia" w:ascii="Noto Sans CJK SC" w:hAnsi="Noto Sans CJK SC" w:eastAsia="Noto Sans CJK SC" w:cs="Noto Sans CJK SC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9.98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FE9A271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元/公斤</w:t>
            </w:r>
          </w:p>
        </w:tc>
      </w:tr>
      <w:tr w14:paraId="3D6061DD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0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B5AB56C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eastAsia="微软雅黑"/>
                <w:color w:val="000000"/>
                <w:sz w:val="22"/>
                <w:szCs w:val="22"/>
              </w:rPr>
              <w:t>     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生菜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B4F3FC8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瀹嬩綋" w:hAnsi="瀹嬩綋" w:eastAsia="瀹嬩綋" w:cs="瀹嬩綋"/>
                <w:color w:val="666666"/>
                <w:sz w:val="18"/>
                <w:szCs w:val="18"/>
              </w:rPr>
              <w:t> 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2727C6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5.98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9C416C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hint="eastAsia" w:ascii="Noto Sans CJK SC" w:hAnsi="Noto Sans CJK SC" w:eastAsia="Noto Sans CJK SC" w:cs="Noto Sans CJK SC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5.98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345762E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元/公斤</w:t>
            </w:r>
          </w:p>
        </w:tc>
      </w:tr>
      <w:tr w14:paraId="6ECAACAF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0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5BBDEC7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eastAsia="微软雅黑"/>
                <w:color w:val="000000"/>
                <w:sz w:val="22"/>
                <w:szCs w:val="22"/>
              </w:rPr>
              <w:t>     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大白菜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0F3E4FB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瀹嬩綋" w:hAnsi="瀹嬩綋" w:eastAsia="瀹嬩綋" w:cs="瀹嬩綋"/>
                <w:color w:val="666666"/>
                <w:sz w:val="18"/>
                <w:szCs w:val="18"/>
              </w:rPr>
              <w:t> 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2B2C23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5.18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3810A5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ahoma" w:hAnsi="Tahoma" w:cs="Tahoma"/>
                <w:color w:val="000000"/>
                <w:sz w:val="22"/>
                <w:szCs w:val="22"/>
                <w:lang w:val="en-US"/>
              </w:rPr>
            </w:pPr>
            <w:r>
              <w:rPr>
                <w:rFonts w:hint="eastAsia" w:ascii="Noto Sans CJK SC" w:hAnsi="Noto Sans CJK SC" w:eastAsia="Noto Sans CJK SC" w:cs="Noto Sans CJK SC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3.96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88CA2E0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元/公斤</w:t>
            </w:r>
          </w:p>
        </w:tc>
      </w:tr>
      <w:tr w14:paraId="552C1F2B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0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CBBC95F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eastAsia="微软雅黑"/>
                <w:color w:val="000000"/>
                <w:sz w:val="22"/>
                <w:szCs w:val="22"/>
              </w:rPr>
              <w:t>     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菠菜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8102B51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瀹嬩綋" w:hAnsi="瀹嬩綋" w:eastAsia="瀹嬩綋" w:cs="瀹嬩綋"/>
                <w:color w:val="666666"/>
                <w:sz w:val="18"/>
                <w:szCs w:val="18"/>
              </w:rPr>
              <w:t> 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D8EC37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7.98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D0450D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hint="eastAsia" w:ascii="Noto Sans CJK SC" w:hAnsi="Noto Sans CJK SC" w:eastAsia="Noto Sans CJK SC" w:cs="Noto Sans CJK SC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7.98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94CEB20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元/公斤</w:t>
            </w:r>
          </w:p>
        </w:tc>
      </w:tr>
      <w:tr w14:paraId="0D99CE42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0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30560D8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eastAsia="微软雅黑"/>
                <w:color w:val="000000"/>
                <w:sz w:val="22"/>
                <w:szCs w:val="22"/>
              </w:rPr>
              <w:t>     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圆白菜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EFB003D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瀹嬩綋" w:hAnsi="瀹嬩綋" w:eastAsia="瀹嬩綋" w:cs="瀹嬩綋"/>
                <w:color w:val="666666"/>
                <w:sz w:val="18"/>
                <w:szCs w:val="18"/>
              </w:rPr>
              <w:t> 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0A986B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2.58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C0076B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hint="eastAsia" w:ascii="Noto Sans CJK SC" w:hAnsi="Noto Sans CJK SC" w:eastAsia="Noto Sans CJK SC" w:cs="Noto Sans CJK SC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2.58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2F1B411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元/公斤</w:t>
            </w:r>
          </w:p>
        </w:tc>
      </w:tr>
      <w:tr w14:paraId="42C5627C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0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1CF57F4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eastAsia="微软雅黑"/>
                <w:color w:val="000000"/>
                <w:sz w:val="22"/>
                <w:szCs w:val="22"/>
              </w:rPr>
              <w:t>     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西兰花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BE76ACF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瀹嬩綋" w:hAnsi="瀹嬩綋" w:eastAsia="瀹嬩綋" w:cs="瀹嬩綋"/>
                <w:color w:val="666666"/>
                <w:sz w:val="18"/>
                <w:szCs w:val="18"/>
              </w:rPr>
              <w:t> 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F8197C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7.98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EAD8AA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hint="eastAsia" w:ascii="Noto Sans CJK SC" w:hAnsi="Noto Sans CJK SC" w:eastAsia="Noto Sans CJK SC" w:cs="Noto Sans CJK SC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7.98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D459C47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元/公斤</w:t>
            </w:r>
          </w:p>
        </w:tc>
      </w:tr>
      <w:tr w14:paraId="6FDF9CFE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0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ADCD7CF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eastAsia="微软雅黑"/>
                <w:color w:val="000000"/>
                <w:sz w:val="22"/>
                <w:szCs w:val="22"/>
              </w:rPr>
              <w:t>     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菜花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7154E85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瀹嬩綋" w:hAnsi="瀹嬩綋" w:eastAsia="瀹嬩綋" w:cs="瀹嬩綋"/>
                <w:color w:val="666666"/>
                <w:sz w:val="18"/>
                <w:szCs w:val="18"/>
              </w:rPr>
              <w:t> 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621279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7.98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A56D52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hint="eastAsia" w:ascii="Noto Sans CJK SC" w:hAnsi="Noto Sans CJK SC" w:eastAsia="Noto Sans CJK SC" w:cs="Noto Sans CJK SC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7.98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EA3B021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元/公斤</w:t>
            </w:r>
          </w:p>
        </w:tc>
      </w:tr>
      <w:tr w14:paraId="48B11A00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0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F259A33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eastAsia="微软雅黑"/>
                <w:color w:val="000000"/>
                <w:sz w:val="22"/>
                <w:szCs w:val="22"/>
              </w:rPr>
              <w:t>     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白萝卜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329F1FA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瀹嬩綋" w:hAnsi="瀹嬩綋" w:eastAsia="瀹嬩綋" w:cs="瀹嬩綋"/>
                <w:color w:val="666666"/>
                <w:sz w:val="18"/>
                <w:szCs w:val="18"/>
              </w:rPr>
              <w:t> 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B0799D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1.38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38F153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ahoma" w:hAnsi="Tahoma" w:cs="Tahoma"/>
                <w:color w:val="000000"/>
                <w:sz w:val="22"/>
                <w:szCs w:val="22"/>
                <w:lang w:val="en-US"/>
              </w:rPr>
            </w:pPr>
            <w:r>
              <w:rPr>
                <w:rFonts w:hint="eastAsia" w:ascii="Noto Sans CJK SC" w:hAnsi="Noto Sans CJK SC" w:eastAsia="Noto Sans CJK SC" w:cs="Noto Sans CJK SC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3.59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434E559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元/公斤</w:t>
            </w:r>
          </w:p>
        </w:tc>
      </w:tr>
      <w:tr w14:paraId="6BEB87DA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0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567199F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eastAsia="微软雅黑"/>
                <w:color w:val="000000"/>
                <w:sz w:val="22"/>
                <w:szCs w:val="22"/>
              </w:rPr>
              <w:t>     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土豆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53DEAC7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瀹嬩綋" w:hAnsi="瀹嬩綋" w:eastAsia="瀹嬩綋" w:cs="瀹嬩綋"/>
                <w:color w:val="666666"/>
                <w:sz w:val="18"/>
                <w:szCs w:val="18"/>
              </w:rPr>
              <w:t> 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06AE3E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3.98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31D16F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hint="eastAsia" w:ascii="Noto Sans CJK SC" w:hAnsi="Noto Sans CJK SC" w:eastAsia="Noto Sans CJK SC" w:cs="Noto Sans CJK SC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3.98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C0CF89D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元/公斤</w:t>
            </w:r>
          </w:p>
        </w:tc>
      </w:tr>
      <w:tr w14:paraId="4E98D9C7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0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C45D9CB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eastAsia="微软雅黑"/>
                <w:color w:val="000000"/>
                <w:sz w:val="22"/>
                <w:szCs w:val="22"/>
              </w:rPr>
              <w:t>     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生姜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9688F35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瀹嬩綋" w:hAnsi="瀹嬩綋" w:eastAsia="瀹嬩綋" w:cs="瀹嬩綋"/>
                <w:color w:val="666666"/>
                <w:sz w:val="18"/>
                <w:szCs w:val="18"/>
              </w:rPr>
              <w:t> 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610C88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9.9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D29EE3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hint="eastAsia" w:ascii="Noto Sans CJK SC" w:hAnsi="Noto Sans CJK SC" w:eastAsia="Noto Sans CJK SC" w:cs="Noto Sans CJK SC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9.9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FA3F06A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元/公斤</w:t>
            </w:r>
          </w:p>
        </w:tc>
      </w:tr>
      <w:tr w14:paraId="1F3A175B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0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482A21A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eastAsia="微软雅黑"/>
                <w:color w:val="000000"/>
                <w:sz w:val="22"/>
                <w:szCs w:val="22"/>
              </w:rPr>
              <w:t>     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胡萝卜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38B1828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瀹嬩綋" w:hAnsi="瀹嬩綋" w:eastAsia="瀹嬩綋" w:cs="瀹嬩綋"/>
                <w:color w:val="666666"/>
                <w:sz w:val="18"/>
                <w:szCs w:val="18"/>
              </w:rPr>
              <w:t> 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054B8D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3.96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01940E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hint="eastAsia" w:ascii="Noto Sans CJK SC" w:hAnsi="Noto Sans CJK SC" w:eastAsia="Noto Sans CJK SC" w:cs="Noto Sans CJK SC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3.96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03AF198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元/公斤</w:t>
            </w:r>
          </w:p>
        </w:tc>
      </w:tr>
      <w:tr w14:paraId="40C6E00A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0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A9C454E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eastAsia="微软雅黑"/>
                <w:color w:val="000000"/>
                <w:sz w:val="22"/>
                <w:szCs w:val="22"/>
              </w:rPr>
              <w:t>     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莲藕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ACCC14A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瀹嬩綋" w:hAnsi="瀹嬩綋" w:eastAsia="瀹嬩綋" w:cs="瀹嬩綋"/>
                <w:color w:val="666666"/>
                <w:sz w:val="18"/>
                <w:szCs w:val="18"/>
              </w:rPr>
              <w:t> 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A12D64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7.98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E2C60E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hint="eastAsia" w:ascii="Noto Sans CJK SC" w:hAnsi="Noto Sans CJK SC" w:eastAsia="Noto Sans CJK SC" w:cs="Noto Sans CJK SC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7.98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4225D59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元/公斤</w:t>
            </w:r>
          </w:p>
        </w:tc>
      </w:tr>
      <w:tr w14:paraId="7D082777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0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13E91A3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eastAsia="微软雅黑"/>
                <w:color w:val="000000"/>
                <w:sz w:val="22"/>
                <w:szCs w:val="22"/>
              </w:rPr>
              <w:t>     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莴笋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59724EE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瀹嬩綋" w:hAnsi="瀹嬩綋" w:eastAsia="瀹嬩綋" w:cs="瀹嬩綋"/>
                <w:color w:val="666666"/>
                <w:sz w:val="18"/>
                <w:szCs w:val="18"/>
              </w:rPr>
              <w:t> 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75F9CD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3.98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949CD0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hint="eastAsia" w:ascii="Noto Sans CJK SC" w:hAnsi="Noto Sans CJK SC" w:eastAsia="Noto Sans CJK SC" w:cs="Noto Sans CJK SC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3.98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D8FC9F1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元/公斤</w:t>
            </w:r>
          </w:p>
        </w:tc>
      </w:tr>
      <w:tr w14:paraId="639793A2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0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2A246A9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eastAsia="微软雅黑"/>
                <w:color w:val="000000"/>
                <w:sz w:val="22"/>
                <w:szCs w:val="22"/>
              </w:rPr>
              <w:t>     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山药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D88AE9E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瀹嬩綋" w:hAnsi="瀹嬩綋" w:eastAsia="瀹嬩綋" w:cs="瀹嬩綋"/>
                <w:color w:val="666666"/>
                <w:sz w:val="18"/>
                <w:szCs w:val="18"/>
              </w:rPr>
              <w:t> 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3D55FC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9.98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576EEF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hint="eastAsia" w:ascii="Noto Sans CJK SC" w:hAnsi="Noto Sans CJK SC" w:eastAsia="Noto Sans CJK SC" w:cs="Noto Sans CJK SC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9.98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A7F3095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元/公斤</w:t>
            </w:r>
          </w:p>
        </w:tc>
      </w:tr>
      <w:tr w14:paraId="09F621B5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0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C9502A6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eastAsia="微软雅黑"/>
                <w:color w:val="000000"/>
                <w:sz w:val="22"/>
                <w:szCs w:val="22"/>
              </w:rPr>
              <w:t>     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黄瓜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2275628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瀹嬩綋" w:hAnsi="瀹嬩綋" w:eastAsia="瀹嬩綋" w:cs="瀹嬩綋"/>
                <w:color w:val="666666"/>
                <w:sz w:val="18"/>
                <w:szCs w:val="18"/>
              </w:rPr>
              <w:t> 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8D584B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5.98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EEC2E7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hint="eastAsia" w:ascii="Noto Sans CJK SC" w:hAnsi="Noto Sans CJK SC" w:eastAsia="Noto Sans CJK SC" w:cs="Noto Sans CJK SC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5.98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DDF3767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元/公斤</w:t>
            </w:r>
          </w:p>
        </w:tc>
      </w:tr>
      <w:tr w14:paraId="17B3338F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0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306B388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eastAsia="微软雅黑"/>
                <w:color w:val="000000"/>
                <w:sz w:val="22"/>
                <w:szCs w:val="22"/>
              </w:rPr>
              <w:t>     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冬瓜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583D789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瀹嬩綋" w:hAnsi="瀹嬩綋" w:eastAsia="瀹嬩綋" w:cs="瀹嬩綋"/>
                <w:color w:val="666666"/>
                <w:sz w:val="18"/>
                <w:szCs w:val="18"/>
              </w:rPr>
              <w:t> 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119D2B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3.98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5B3ECF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hint="eastAsia" w:ascii="Noto Sans CJK SC" w:hAnsi="Noto Sans CJK SC" w:eastAsia="Noto Sans CJK SC" w:cs="Noto Sans CJK SC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3.98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5B26AEF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元/公斤</w:t>
            </w:r>
          </w:p>
        </w:tc>
      </w:tr>
      <w:tr w14:paraId="74464596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0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6880FF4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eastAsia="微软雅黑"/>
                <w:color w:val="000000"/>
                <w:sz w:val="22"/>
                <w:szCs w:val="22"/>
              </w:rPr>
              <w:t>     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苦瓜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CC0AA07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瀹嬩綋" w:hAnsi="瀹嬩綋" w:eastAsia="瀹嬩綋" w:cs="瀹嬩綋"/>
                <w:color w:val="666666"/>
                <w:sz w:val="18"/>
                <w:szCs w:val="18"/>
              </w:rPr>
              <w:t> 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C6A1BF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7.98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384D4E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hint="eastAsia" w:ascii="Noto Sans CJK SC" w:hAnsi="Noto Sans CJK SC" w:eastAsia="Noto Sans CJK SC" w:cs="Noto Sans CJK SC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7.98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1BF48C3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元/公斤</w:t>
            </w:r>
          </w:p>
        </w:tc>
      </w:tr>
      <w:tr w14:paraId="21388847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0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8BC842A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eastAsia="微软雅黑"/>
                <w:color w:val="000000"/>
                <w:sz w:val="22"/>
                <w:szCs w:val="22"/>
              </w:rPr>
              <w:t>     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西葫芦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434AD04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瀹嬩綋" w:hAnsi="瀹嬩綋" w:eastAsia="瀹嬩綋" w:cs="瀹嬩綋"/>
                <w:color w:val="666666"/>
                <w:sz w:val="18"/>
                <w:szCs w:val="18"/>
              </w:rPr>
              <w:t> 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8E50F2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4.58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C71FD7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hint="eastAsia" w:ascii="Noto Sans CJK SC" w:hAnsi="Noto Sans CJK SC" w:eastAsia="Noto Sans CJK SC" w:cs="Noto Sans CJK SC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4.58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8D689DA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元/公斤</w:t>
            </w:r>
          </w:p>
        </w:tc>
      </w:tr>
      <w:tr w14:paraId="1D79B361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0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EE8158C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eastAsia="微软雅黑"/>
                <w:color w:val="000000"/>
                <w:sz w:val="22"/>
                <w:szCs w:val="22"/>
              </w:rPr>
              <w:t>     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南瓜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9193AFF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瀹嬩綋" w:hAnsi="瀹嬩綋" w:eastAsia="瀹嬩綋" w:cs="瀹嬩綋"/>
                <w:color w:val="666666"/>
                <w:sz w:val="18"/>
                <w:szCs w:val="18"/>
              </w:rPr>
              <w:t> 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F5675E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4.96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13A2AF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ahoma" w:hAnsi="Tahoma" w:cs="Tahoma"/>
                <w:color w:val="000000"/>
                <w:sz w:val="22"/>
                <w:szCs w:val="22"/>
                <w:lang w:val="en-US"/>
              </w:rPr>
            </w:pPr>
            <w:r>
              <w:rPr>
                <w:rFonts w:hint="eastAsia" w:ascii="Noto Sans CJK SC" w:hAnsi="Noto Sans CJK SC" w:eastAsia="Noto Sans CJK SC" w:cs="Noto Sans CJK SC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4.96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EADE941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元/公斤</w:t>
            </w:r>
          </w:p>
        </w:tc>
      </w:tr>
      <w:tr w14:paraId="13230485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0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55DFEE1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eastAsia="微软雅黑"/>
                <w:color w:val="000000"/>
                <w:sz w:val="22"/>
                <w:szCs w:val="22"/>
              </w:rPr>
              <w:t>     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豆角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0374AEF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瀹嬩綋" w:hAnsi="瀹嬩綋" w:eastAsia="瀹嬩綋" w:cs="瀹嬩綋"/>
                <w:color w:val="666666"/>
                <w:sz w:val="18"/>
                <w:szCs w:val="18"/>
              </w:rPr>
              <w:t> 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07BD32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5.98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ABF013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hint="eastAsia" w:ascii="Noto Sans CJK SC" w:hAnsi="Noto Sans CJK SC" w:eastAsia="Noto Sans CJK SC" w:cs="Noto Sans CJK SC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9.98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5796368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元/公斤</w:t>
            </w:r>
          </w:p>
        </w:tc>
      </w:tr>
      <w:tr w14:paraId="4084E3D2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0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DC8ED19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eastAsia="微软雅黑"/>
                <w:color w:val="000000"/>
                <w:sz w:val="22"/>
                <w:szCs w:val="22"/>
              </w:rPr>
              <w:t>     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豆芽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2452D47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瀹嬩綋" w:hAnsi="瀹嬩綋" w:eastAsia="瀹嬩綋" w:cs="瀹嬩綋"/>
                <w:color w:val="666666"/>
                <w:sz w:val="18"/>
                <w:szCs w:val="18"/>
              </w:rPr>
              <w:t> 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D08299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3.98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930A62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hint="eastAsia" w:ascii="Noto Sans CJK SC" w:hAnsi="Noto Sans CJK SC" w:eastAsia="Noto Sans CJK SC" w:cs="Noto Sans CJK SC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3.98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6E02A07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元/公斤</w:t>
            </w:r>
          </w:p>
        </w:tc>
      </w:tr>
      <w:tr w14:paraId="4EAD49A8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</w:trPr>
        <w:tc>
          <w:tcPr>
            <w:tcW w:w="220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BBF5CD7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eastAsia="微软雅黑"/>
                <w:color w:val="000000"/>
                <w:sz w:val="22"/>
                <w:szCs w:val="22"/>
              </w:rPr>
              <w:t>     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西红柿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5F04D83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瀹嬩綋" w:hAnsi="瀹嬩綋" w:eastAsia="瀹嬩綋" w:cs="瀹嬩綋"/>
                <w:color w:val="666666"/>
                <w:sz w:val="18"/>
                <w:szCs w:val="18"/>
              </w:rPr>
              <w:t> 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8BA0F2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5.98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2DF30D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hint="eastAsia" w:ascii="Noto Sans CJK SC" w:hAnsi="Noto Sans CJK SC" w:eastAsia="Noto Sans CJK SC" w:cs="Noto Sans CJK SC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5.98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2A2C920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元/公斤</w:t>
            </w:r>
          </w:p>
        </w:tc>
      </w:tr>
      <w:tr w14:paraId="38C45410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0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C4B8A02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eastAsia="微软雅黑"/>
                <w:color w:val="000000"/>
                <w:sz w:val="22"/>
                <w:szCs w:val="22"/>
              </w:rPr>
              <w:t>     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茄子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B1595E5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瀹嬩綋" w:hAnsi="瀹嬩綋" w:eastAsia="瀹嬩綋" w:cs="瀹嬩綋"/>
                <w:color w:val="666666"/>
                <w:sz w:val="18"/>
                <w:szCs w:val="18"/>
              </w:rPr>
              <w:t> 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D34F92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5.58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EFE947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hint="eastAsia" w:ascii="Noto Sans CJK SC" w:hAnsi="Noto Sans CJK SC" w:eastAsia="Noto Sans CJK SC" w:cs="Noto Sans CJK SC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3.98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DC3150B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元/公斤</w:t>
            </w:r>
          </w:p>
        </w:tc>
      </w:tr>
      <w:tr w14:paraId="13679473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0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16C3081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eastAsia="微软雅黑"/>
                <w:color w:val="000000"/>
                <w:sz w:val="22"/>
                <w:szCs w:val="22"/>
              </w:rPr>
              <w:t>     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辣椒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479E82D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瀹嬩綋" w:hAnsi="瀹嬩綋" w:eastAsia="瀹嬩綋" w:cs="瀹嬩綋"/>
                <w:color w:val="666666"/>
                <w:sz w:val="18"/>
                <w:szCs w:val="18"/>
              </w:rPr>
              <w:t> 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C80911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5.98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DCA855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hint="eastAsia" w:ascii="Noto Sans CJK SC" w:hAnsi="Noto Sans CJK SC" w:eastAsia="Noto Sans CJK SC" w:cs="Noto Sans CJK SC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5.98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57003E4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元/公斤</w:t>
            </w:r>
          </w:p>
        </w:tc>
      </w:tr>
      <w:tr w14:paraId="27CCE77D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7" w:hRule="atLeast"/>
        </w:trPr>
        <w:tc>
          <w:tcPr>
            <w:tcW w:w="220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D5F8A28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eastAsia="微软雅黑"/>
                <w:color w:val="000000"/>
                <w:sz w:val="22"/>
                <w:szCs w:val="22"/>
              </w:rPr>
              <w:t>     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青椒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99AAB8D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瀹嬩綋" w:hAnsi="瀹嬩綋" w:eastAsia="瀹嬩綋" w:cs="瀹嬩綋"/>
                <w:color w:val="666666"/>
                <w:sz w:val="18"/>
                <w:szCs w:val="18"/>
              </w:rPr>
              <w:t> 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96823B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5.98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6DBD61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hint="eastAsia" w:ascii="Noto Sans CJK SC" w:hAnsi="Noto Sans CJK SC" w:eastAsia="Noto Sans CJK SC" w:cs="Noto Sans CJK SC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5.98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FDB0D96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元/公斤</w:t>
            </w:r>
          </w:p>
        </w:tc>
      </w:tr>
      <w:tr w14:paraId="1C55EC0A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0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2D3FF11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eastAsia="微软雅黑"/>
                <w:color w:val="000000"/>
                <w:sz w:val="22"/>
                <w:szCs w:val="22"/>
              </w:rPr>
              <w:t>     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洋葱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6453526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瀹嬩綋" w:hAnsi="瀹嬩綋" w:eastAsia="瀹嬩綋" w:cs="瀹嬩綋"/>
                <w:color w:val="666666"/>
                <w:sz w:val="18"/>
                <w:szCs w:val="18"/>
              </w:rPr>
              <w:t> 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27F2A9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5.18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8123F4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hint="eastAsia" w:ascii="Noto Sans CJK SC" w:hAnsi="Noto Sans CJK SC" w:eastAsia="Noto Sans CJK SC" w:cs="Noto Sans CJK SC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5.18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55F6DBC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元/公斤</w:t>
            </w:r>
          </w:p>
        </w:tc>
      </w:tr>
      <w:tr w14:paraId="2F816FEC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0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A9E9CE7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eastAsia="微软雅黑"/>
                <w:color w:val="000000"/>
                <w:sz w:val="22"/>
                <w:szCs w:val="22"/>
              </w:rPr>
              <w:t>     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蒜头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93F3C7C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瀹嬩綋" w:hAnsi="瀹嬩綋" w:eastAsia="瀹嬩綋" w:cs="瀹嬩綋"/>
                <w:color w:val="666666"/>
                <w:sz w:val="18"/>
                <w:szCs w:val="18"/>
              </w:rPr>
              <w:t> 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9F300D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13.98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825FCE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ahoma" w:hAnsi="Tahoma" w:cs="Tahoma"/>
                <w:color w:val="000000"/>
                <w:sz w:val="22"/>
                <w:szCs w:val="22"/>
                <w:lang w:val="en-US"/>
              </w:rPr>
            </w:pPr>
            <w:r>
              <w:rPr>
                <w:rFonts w:hint="eastAsia" w:ascii="Noto Sans CJK SC" w:hAnsi="Noto Sans CJK SC" w:eastAsia="Noto Sans CJK SC" w:cs="Noto Sans CJK SC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10.18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4F3451A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元/公斤</w:t>
            </w:r>
          </w:p>
        </w:tc>
      </w:tr>
      <w:tr w14:paraId="0C746639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0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20F9354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eastAsia="微软雅黑"/>
                <w:color w:val="000000"/>
                <w:sz w:val="22"/>
                <w:szCs w:val="22"/>
              </w:rPr>
              <w:t>     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韭菜</w:t>
            </w:r>
          </w:p>
        </w:tc>
        <w:tc>
          <w:tcPr>
            <w:tcW w:w="1575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52EB68A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瀹嬩綋" w:hAnsi="瀹嬩綋" w:eastAsia="瀹嬩綋" w:cs="瀹嬩綋"/>
                <w:color w:val="666666"/>
                <w:sz w:val="18"/>
                <w:szCs w:val="18"/>
              </w:rPr>
              <w:t> </w:t>
            </w:r>
          </w:p>
        </w:tc>
        <w:tc>
          <w:tcPr>
            <w:tcW w:w="144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366F09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7.98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590663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ahoma" w:hAnsi="Tahoma" w:cs="Tahoma"/>
                <w:color w:val="000000"/>
                <w:sz w:val="22"/>
                <w:szCs w:val="22"/>
                <w:lang w:val="en-US"/>
              </w:rPr>
            </w:pPr>
            <w:r>
              <w:rPr>
                <w:rFonts w:hint="eastAsia" w:ascii="Noto Sans CJK SC" w:hAnsi="Noto Sans CJK SC" w:eastAsia="Noto Sans CJK SC" w:cs="Noto Sans CJK SC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7.98</w:t>
            </w:r>
          </w:p>
        </w:tc>
        <w:tc>
          <w:tcPr>
            <w:tcW w:w="14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7822D10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元/公斤</w:t>
            </w:r>
          </w:p>
        </w:tc>
      </w:tr>
      <w:tr w14:paraId="03C3D1E9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E89C560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eastAsia="微软雅黑"/>
                <w:color w:val="000000"/>
                <w:sz w:val="22"/>
                <w:szCs w:val="22"/>
              </w:rPr>
              <w:t>     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大葱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35710EB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瀹嬩綋" w:hAnsi="瀹嬩綋" w:eastAsia="瀹嬩綋" w:cs="瀹嬩綋"/>
                <w:color w:val="666666"/>
                <w:sz w:val="18"/>
                <w:szCs w:val="18"/>
              </w:rPr>
              <w:t> </w:t>
            </w:r>
          </w:p>
        </w:tc>
        <w:tc>
          <w:tcPr>
            <w:tcW w:w="14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A2FEC7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7.98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117FC0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Tahoma" w:hAnsi="Tahoma" w:cs="Tahoma"/>
                <w:color w:val="000000"/>
                <w:sz w:val="22"/>
                <w:szCs w:val="22"/>
                <w:lang w:val="en-US"/>
              </w:rPr>
            </w:pPr>
            <w:r>
              <w:rPr>
                <w:rFonts w:hint="eastAsia" w:ascii="Noto Sans CJK SC" w:hAnsi="Noto Sans CJK SC" w:eastAsia="Noto Sans CJK SC" w:cs="Noto Sans CJK SC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7.98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FDE616A">
            <w:pPr>
              <w:pStyle w:val="5"/>
              <w:widowControl/>
              <w:spacing w:beforeAutospacing="0" w:afterAutospacing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元/公斤</w:t>
            </w:r>
          </w:p>
        </w:tc>
      </w:tr>
      <w:tr w14:paraId="61DCF283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403" w:type="dxa"/>
            <w:gridSpan w:val="5"/>
            <w:tcBorders>
              <w:top w:val="single" w:color="auto" w:sz="4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32EC98C"/>
          <w:p w14:paraId="61D898F8">
            <w:pPr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</w:rPr>
              <w:t>初审</w:t>
            </w:r>
            <w:r>
              <w:t>：</w:t>
            </w:r>
            <w:r>
              <w:rPr>
                <w:rFonts w:hint="eastAsia"/>
                <w:lang w:eastAsia="zh-CN"/>
              </w:rPr>
              <w:t>杨帆</w:t>
            </w:r>
            <w:r>
              <w:rPr>
                <w:rFonts w:hint="eastAsia"/>
              </w:rPr>
              <w:t xml:space="preserve">   再审</w:t>
            </w:r>
            <w:r>
              <w:t>：张</w:t>
            </w:r>
            <w:r>
              <w:rPr>
                <w:rFonts w:hint="eastAsia"/>
              </w:rPr>
              <w:t>海月    终审</w:t>
            </w:r>
            <w:r>
              <w:t>：</w:t>
            </w:r>
            <w:r>
              <w:rPr>
                <w:rFonts w:hint="eastAsia"/>
                <w:lang w:eastAsia="zh-CN"/>
              </w:rPr>
              <w:t>杨淑兰</w:t>
            </w:r>
          </w:p>
          <w:p w14:paraId="3DAEF6DD">
            <w:pPr>
              <w:pStyle w:val="5"/>
              <w:widowControl/>
              <w:spacing w:beforeAutospacing="0" w:afterAutospacing="0"/>
              <w:jc w:val="both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</w:tbl>
    <w:p w14:paraId="6BF6304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瀹嬩綋">
    <w:altName w:val="国标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国标仿宋">
    <w:panose1 w:val="02000500000000000000"/>
    <w:charset w:val="86"/>
    <w:family w:val="auto"/>
    <w:pitch w:val="default"/>
    <w:sig w:usb0="A00002BF" w:usb1="38C77CFA" w:usb2="00000016" w:usb3="00000000" w:csb0="00060007" w:csb1="0000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Noto Sans CJK SC">
    <w:panose1 w:val="020B0500000000000000"/>
    <w:charset w:val="86"/>
    <w:family w:val="auto"/>
    <w:pitch w:val="default"/>
    <w:sig w:usb0="30000003" w:usb1="2BDF3C10" w:usb2="00000016" w:usb3="00000000" w:csb0="602E0107" w:csb1="00000000"/>
  </w:font>
  <w:font w:name="思源宋体">
    <w:panose1 w:val="02020400000000000000"/>
    <w:charset w:val="86"/>
    <w:family w:val="auto"/>
    <w:pitch w:val="default"/>
    <w:sig w:usb0="30000083" w:usb1="2BDF3C10" w:usb2="00000016" w:usb3="00000000" w:csb0="602E010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NiOGY1YjBhNzdlMDA5MGE3YjVmODdhZjQxYzZkNDUifQ=="/>
  </w:docVars>
  <w:rsids>
    <w:rsidRoot w:val="452B6B8F"/>
    <w:rsid w:val="000656F7"/>
    <w:rsid w:val="00204053"/>
    <w:rsid w:val="00293BE9"/>
    <w:rsid w:val="002D4976"/>
    <w:rsid w:val="0062426C"/>
    <w:rsid w:val="00682994"/>
    <w:rsid w:val="00847B49"/>
    <w:rsid w:val="008F15E7"/>
    <w:rsid w:val="00AB19C8"/>
    <w:rsid w:val="00AD7CE9"/>
    <w:rsid w:val="00B81D5B"/>
    <w:rsid w:val="00D52D0A"/>
    <w:rsid w:val="00E80C15"/>
    <w:rsid w:val="00EB5898"/>
    <w:rsid w:val="01633792"/>
    <w:rsid w:val="01A265FA"/>
    <w:rsid w:val="01BF6CF7"/>
    <w:rsid w:val="01C5349F"/>
    <w:rsid w:val="02C32E72"/>
    <w:rsid w:val="02C945EA"/>
    <w:rsid w:val="02F0320D"/>
    <w:rsid w:val="032374D2"/>
    <w:rsid w:val="03241422"/>
    <w:rsid w:val="03A162B5"/>
    <w:rsid w:val="03C01234"/>
    <w:rsid w:val="03DB6F69"/>
    <w:rsid w:val="047219E6"/>
    <w:rsid w:val="04A1466A"/>
    <w:rsid w:val="04DD7F27"/>
    <w:rsid w:val="058A6457"/>
    <w:rsid w:val="05C74935"/>
    <w:rsid w:val="05DB3F50"/>
    <w:rsid w:val="0623338E"/>
    <w:rsid w:val="06292D3A"/>
    <w:rsid w:val="0727186C"/>
    <w:rsid w:val="07ED0584"/>
    <w:rsid w:val="08011DCA"/>
    <w:rsid w:val="082A74C0"/>
    <w:rsid w:val="08C53F4F"/>
    <w:rsid w:val="08E21B49"/>
    <w:rsid w:val="09064EC8"/>
    <w:rsid w:val="0933687D"/>
    <w:rsid w:val="093525C0"/>
    <w:rsid w:val="09CA54CA"/>
    <w:rsid w:val="0A023084"/>
    <w:rsid w:val="0AEE4835"/>
    <w:rsid w:val="0B1441C6"/>
    <w:rsid w:val="0BAF665A"/>
    <w:rsid w:val="0BE740C2"/>
    <w:rsid w:val="0C4409ED"/>
    <w:rsid w:val="0CCC5547"/>
    <w:rsid w:val="0CE65A5B"/>
    <w:rsid w:val="0D385118"/>
    <w:rsid w:val="0D643A64"/>
    <w:rsid w:val="0D7C3909"/>
    <w:rsid w:val="0E9A1ABF"/>
    <w:rsid w:val="0F024913"/>
    <w:rsid w:val="0F282A05"/>
    <w:rsid w:val="0F3773D8"/>
    <w:rsid w:val="0F58418A"/>
    <w:rsid w:val="0F866B88"/>
    <w:rsid w:val="0FAA463A"/>
    <w:rsid w:val="101C3127"/>
    <w:rsid w:val="10E9399B"/>
    <w:rsid w:val="10F24876"/>
    <w:rsid w:val="11115E03"/>
    <w:rsid w:val="11704CE6"/>
    <w:rsid w:val="11974979"/>
    <w:rsid w:val="11D922D8"/>
    <w:rsid w:val="12217B86"/>
    <w:rsid w:val="12A54AEC"/>
    <w:rsid w:val="1333403C"/>
    <w:rsid w:val="13577E14"/>
    <w:rsid w:val="13A6462A"/>
    <w:rsid w:val="13AA658D"/>
    <w:rsid w:val="13C07196"/>
    <w:rsid w:val="13E37854"/>
    <w:rsid w:val="14713F3C"/>
    <w:rsid w:val="14DB774F"/>
    <w:rsid w:val="15262E2A"/>
    <w:rsid w:val="15400A00"/>
    <w:rsid w:val="15784198"/>
    <w:rsid w:val="15DA0B62"/>
    <w:rsid w:val="16230B03"/>
    <w:rsid w:val="168F051C"/>
    <w:rsid w:val="16F56E63"/>
    <w:rsid w:val="17126898"/>
    <w:rsid w:val="17412954"/>
    <w:rsid w:val="181E191E"/>
    <w:rsid w:val="1826499E"/>
    <w:rsid w:val="190F26EE"/>
    <w:rsid w:val="19562BD1"/>
    <w:rsid w:val="19CF671E"/>
    <w:rsid w:val="1A5F124B"/>
    <w:rsid w:val="1A743C95"/>
    <w:rsid w:val="1A7A6CD7"/>
    <w:rsid w:val="1AC42460"/>
    <w:rsid w:val="1AC97182"/>
    <w:rsid w:val="1ACE3423"/>
    <w:rsid w:val="1BAE73D6"/>
    <w:rsid w:val="1BD15FAD"/>
    <w:rsid w:val="1E722C0B"/>
    <w:rsid w:val="1E924198"/>
    <w:rsid w:val="1EF10543"/>
    <w:rsid w:val="1F3B7AE9"/>
    <w:rsid w:val="1F3CC29A"/>
    <w:rsid w:val="1F7403B2"/>
    <w:rsid w:val="1FFFFC2B"/>
    <w:rsid w:val="20042797"/>
    <w:rsid w:val="2061334B"/>
    <w:rsid w:val="20830F90"/>
    <w:rsid w:val="209B0456"/>
    <w:rsid w:val="213313B0"/>
    <w:rsid w:val="21757BBE"/>
    <w:rsid w:val="219D29E0"/>
    <w:rsid w:val="21DC282F"/>
    <w:rsid w:val="21F869B5"/>
    <w:rsid w:val="222D7548"/>
    <w:rsid w:val="22591511"/>
    <w:rsid w:val="22D039CA"/>
    <w:rsid w:val="233D7F65"/>
    <w:rsid w:val="23702051"/>
    <w:rsid w:val="23734E02"/>
    <w:rsid w:val="2389186F"/>
    <w:rsid w:val="239B50D1"/>
    <w:rsid w:val="24016090"/>
    <w:rsid w:val="24550789"/>
    <w:rsid w:val="251F6A69"/>
    <w:rsid w:val="2564570E"/>
    <w:rsid w:val="26417B34"/>
    <w:rsid w:val="26871F4E"/>
    <w:rsid w:val="26C770AB"/>
    <w:rsid w:val="27A25B62"/>
    <w:rsid w:val="28157009"/>
    <w:rsid w:val="284D30E5"/>
    <w:rsid w:val="288C6EF1"/>
    <w:rsid w:val="28BD3AF3"/>
    <w:rsid w:val="28D020A3"/>
    <w:rsid w:val="29977C97"/>
    <w:rsid w:val="2A03161E"/>
    <w:rsid w:val="2B325F0E"/>
    <w:rsid w:val="2B3E6994"/>
    <w:rsid w:val="2B7856B8"/>
    <w:rsid w:val="2BBA6214"/>
    <w:rsid w:val="2BFF117B"/>
    <w:rsid w:val="2C437D37"/>
    <w:rsid w:val="2C9A65D0"/>
    <w:rsid w:val="2C9FE74F"/>
    <w:rsid w:val="2CDC577A"/>
    <w:rsid w:val="2CEA1ACA"/>
    <w:rsid w:val="2D3C45A4"/>
    <w:rsid w:val="2DF01412"/>
    <w:rsid w:val="2E2F74B4"/>
    <w:rsid w:val="2E9F7CBA"/>
    <w:rsid w:val="309801ED"/>
    <w:rsid w:val="30A504BA"/>
    <w:rsid w:val="30C136BF"/>
    <w:rsid w:val="32AA2F9D"/>
    <w:rsid w:val="33103C8E"/>
    <w:rsid w:val="33610377"/>
    <w:rsid w:val="33746117"/>
    <w:rsid w:val="33BD463A"/>
    <w:rsid w:val="35232273"/>
    <w:rsid w:val="36004F27"/>
    <w:rsid w:val="36BF1114"/>
    <w:rsid w:val="373161E0"/>
    <w:rsid w:val="373A557B"/>
    <w:rsid w:val="3797196A"/>
    <w:rsid w:val="37BA78FD"/>
    <w:rsid w:val="37BD7BAC"/>
    <w:rsid w:val="37CDCCFF"/>
    <w:rsid w:val="38B5292B"/>
    <w:rsid w:val="3A4709C0"/>
    <w:rsid w:val="3A5114CF"/>
    <w:rsid w:val="3AAD3C96"/>
    <w:rsid w:val="3B1247F2"/>
    <w:rsid w:val="3B283C54"/>
    <w:rsid w:val="3B3E327B"/>
    <w:rsid w:val="3B697DDC"/>
    <w:rsid w:val="3B8E6CBE"/>
    <w:rsid w:val="3BDA5597"/>
    <w:rsid w:val="3BFDEB09"/>
    <w:rsid w:val="3C570B53"/>
    <w:rsid w:val="3CB0286D"/>
    <w:rsid w:val="3CB47EF6"/>
    <w:rsid w:val="3CBC1B7D"/>
    <w:rsid w:val="3D302DC4"/>
    <w:rsid w:val="3D4F4B7B"/>
    <w:rsid w:val="3DF3C940"/>
    <w:rsid w:val="3E90DFCA"/>
    <w:rsid w:val="3E952BB7"/>
    <w:rsid w:val="3F374CA0"/>
    <w:rsid w:val="3F9716F3"/>
    <w:rsid w:val="402D7F0B"/>
    <w:rsid w:val="40475908"/>
    <w:rsid w:val="406C7A37"/>
    <w:rsid w:val="40BC0163"/>
    <w:rsid w:val="40CE7BEF"/>
    <w:rsid w:val="41461E36"/>
    <w:rsid w:val="41517FBB"/>
    <w:rsid w:val="42B63E23"/>
    <w:rsid w:val="42D116C4"/>
    <w:rsid w:val="42E227A4"/>
    <w:rsid w:val="42ED4782"/>
    <w:rsid w:val="42F47599"/>
    <w:rsid w:val="434F6199"/>
    <w:rsid w:val="43761A98"/>
    <w:rsid w:val="437A3BA4"/>
    <w:rsid w:val="438B061A"/>
    <w:rsid w:val="43B67755"/>
    <w:rsid w:val="43F64D69"/>
    <w:rsid w:val="441B2781"/>
    <w:rsid w:val="446F3473"/>
    <w:rsid w:val="44E632DC"/>
    <w:rsid w:val="452B6B8F"/>
    <w:rsid w:val="45307C90"/>
    <w:rsid w:val="45FE56DA"/>
    <w:rsid w:val="46F438C7"/>
    <w:rsid w:val="475E026A"/>
    <w:rsid w:val="47F55427"/>
    <w:rsid w:val="483F50DE"/>
    <w:rsid w:val="48B23839"/>
    <w:rsid w:val="49300D4F"/>
    <w:rsid w:val="49A74C7D"/>
    <w:rsid w:val="49B37235"/>
    <w:rsid w:val="49EA1709"/>
    <w:rsid w:val="4A7164E5"/>
    <w:rsid w:val="4BD2715B"/>
    <w:rsid w:val="4BEC3FD7"/>
    <w:rsid w:val="4C8B2F91"/>
    <w:rsid w:val="4D241462"/>
    <w:rsid w:val="4D981B56"/>
    <w:rsid w:val="4DA42BCC"/>
    <w:rsid w:val="4DE41BC5"/>
    <w:rsid w:val="4DF32EEE"/>
    <w:rsid w:val="4E36271B"/>
    <w:rsid w:val="4E370DB8"/>
    <w:rsid w:val="4EABB575"/>
    <w:rsid w:val="4F0B484D"/>
    <w:rsid w:val="4F2428DB"/>
    <w:rsid w:val="503404A9"/>
    <w:rsid w:val="50471319"/>
    <w:rsid w:val="510F4A72"/>
    <w:rsid w:val="512E6DA5"/>
    <w:rsid w:val="513D6F43"/>
    <w:rsid w:val="51AC5B48"/>
    <w:rsid w:val="523568FE"/>
    <w:rsid w:val="52387FD9"/>
    <w:rsid w:val="52ED2B9B"/>
    <w:rsid w:val="53F817ED"/>
    <w:rsid w:val="545A25E5"/>
    <w:rsid w:val="5479357F"/>
    <w:rsid w:val="54A26EDA"/>
    <w:rsid w:val="54B610D6"/>
    <w:rsid w:val="54CE77F3"/>
    <w:rsid w:val="55E641F9"/>
    <w:rsid w:val="56391E54"/>
    <w:rsid w:val="56846588"/>
    <w:rsid w:val="569A52CA"/>
    <w:rsid w:val="57590019"/>
    <w:rsid w:val="57E770E4"/>
    <w:rsid w:val="58986238"/>
    <w:rsid w:val="58FF3D0F"/>
    <w:rsid w:val="597436C4"/>
    <w:rsid w:val="5A28328E"/>
    <w:rsid w:val="5A35055E"/>
    <w:rsid w:val="5A94052E"/>
    <w:rsid w:val="5A992375"/>
    <w:rsid w:val="5AAF484B"/>
    <w:rsid w:val="5AB31091"/>
    <w:rsid w:val="5AE97782"/>
    <w:rsid w:val="5B2F18E0"/>
    <w:rsid w:val="5B7A536B"/>
    <w:rsid w:val="5B860666"/>
    <w:rsid w:val="5B8926E6"/>
    <w:rsid w:val="5BF00C44"/>
    <w:rsid w:val="5CB47A5E"/>
    <w:rsid w:val="5D17651D"/>
    <w:rsid w:val="5D34512A"/>
    <w:rsid w:val="5D443649"/>
    <w:rsid w:val="5DB733A6"/>
    <w:rsid w:val="5DDD4BA8"/>
    <w:rsid w:val="5E352523"/>
    <w:rsid w:val="5E7B7D6C"/>
    <w:rsid w:val="5EDC08D3"/>
    <w:rsid w:val="5F738671"/>
    <w:rsid w:val="5F7E6263"/>
    <w:rsid w:val="5F9F382D"/>
    <w:rsid w:val="60113CF0"/>
    <w:rsid w:val="607540A2"/>
    <w:rsid w:val="613202A1"/>
    <w:rsid w:val="624E6BD5"/>
    <w:rsid w:val="62CD50FB"/>
    <w:rsid w:val="636D4650"/>
    <w:rsid w:val="64463E43"/>
    <w:rsid w:val="647B0DFA"/>
    <w:rsid w:val="648C5B73"/>
    <w:rsid w:val="64C803BC"/>
    <w:rsid w:val="661B7B4A"/>
    <w:rsid w:val="668C13AE"/>
    <w:rsid w:val="677125F9"/>
    <w:rsid w:val="677F00AC"/>
    <w:rsid w:val="679B6CAC"/>
    <w:rsid w:val="67F03A9D"/>
    <w:rsid w:val="68152516"/>
    <w:rsid w:val="684D2F1E"/>
    <w:rsid w:val="68B16273"/>
    <w:rsid w:val="68D5378E"/>
    <w:rsid w:val="691038E9"/>
    <w:rsid w:val="694739D6"/>
    <w:rsid w:val="699E538C"/>
    <w:rsid w:val="69D3E19C"/>
    <w:rsid w:val="6A1639B0"/>
    <w:rsid w:val="6A8007CA"/>
    <w:rsid w:val="6B381523"/>
    <w:rsid w:val="6B7421BD"/>
    <w:rsid w:val="6B7D6BB2"/>
    <w:rsid w:val="6BD308E3"/>
    <w:rsid w:val="6BD4638E"/>
    <w:rsid w:val="6C0B6CE4"/>
    <w:rsid w:val="6CC221F1"/>
    <w:rsid w:val="6CD24A62"/>
    <w:rsid w:val="6D2052C2"/>
    <w:rsid w:val="6D535020"/>
    <w:rsid w:val="6E1D571D"/>
    <w:rsid w:val="6E6F10EB"/>
    <w:rsid w:val="6FB50767"/>
    <w:rsid w:val="6FD56505"/>
    <w:rsid w:val="70132854"/>
    <w:rsid w:val="710C0315"/>
    <w:rsid w:val="7117732C"/>
    <w:rsid w:val="71347EAA"/>
    <w:rsid w:val="71502A2F"/>
    <w:rsid w:val="72737631"/>
    <w:rsid w:val="727A02F8"/>
    <w:rsid w:val="731030C5"/>
    <w:rsid w:val="73134544"/>
    <w:rsid w:val="735E4C6C"/>
    <w:rsid w:val="74035984"/>
    <w:rsid w:val="743160CE"/>
    <w:rsid w:val="74C25992"/>
    <w:rsid w:val="750B192E"/>
    <w:rsid w:val="760E4F45"/>
    <w:rsid w:val="76430CE4"/>
    <w:rsid w:val="76E704B5"/>
    <w:rsid w:val="77635DE3"/>
    <w:rsid w:val="777D59E2"/>
    <w:rsid w:val="77BA36BC"/>
    <w:rsid w:val="77DA4BE2"/>
    <w:rsid w:val="78326812"/>
    <w:rsid w:val="7897098D"/>
    <w:rsid w:val="792A6A6C"/>
    <w:rsid w:val="79430349"/>
    <w:rsid w:val="79558406"/>
    <w:rsid w:val="79CF3678"/>
    <w:rsid w:val="79FB09E2"/>
    <w:rsid w:val="7A051A56"/>
    <w:rsid w:val="7A053C7E"/>
    <w:rsid w:val="7A0B7146"/>
    <w:rsid w:val="7ABF4B07"/>
    <w:rsid w:val="7B3F00D8"/>
    <w:rsid w:val="7BCB2054"/>
    <w:rsid w:val="7BFBE0D3"/>
    <w:rsid w:val="7C8D2DB0"/>
    <w:rsid w:val="7D291A43"/>
    <w:rsid w:val="7E402F8B"/>
    <w:rsid w:val="7EB3251C"/>
    <w:rsid w:val="7F5B6D2C"/>
    <w:rsid w:val="7F925C96"/>
    <w:rsid w:val="7F9866C2"/>
    <w:rsid w:val="7FA7521E"/>
    <w:rsid w:val="7FAC4228"/>
    <w:rsid w:val="7FAD5BA5"/>
    <w:rsid w:val="7FE7C262"/>
    <w:rsid w:val="7FF78EEA"/>
    <w:rsid w:val="95ED43E3"/>
    <w:rsid w:val="9FEBDFA4"/>
    <w:rsid w:val="AEE796C1"/>
    <w:rsid w:val="AEFE2CB4"/>
    <w:rsid w:val="AFBD8043"/>
    <w:rsid w:val="AFC15355"/>
    <w:rsid w:val="B97FCA7D"/>
    <w:rsid w:val="BB971703"/>
    <w:rsid w:val="BBCBDC44"/>
    <w:rsid w:val="BEFEEEAB"/>
    <w:rsid w:val="CF43DB39"/>
    <w:rsid w:val="CFA843E9"/>
    <w:rsid w:val="D6DF856D"/>
    <w:rsid w:val="D7FA1752"/>
    <w:rsid w:val="DDFF9475"/>
    <w:rsid w:val="DF9378A7"/>
    <w:rsid w:val="E9FFDEB1"/>
    <w:rsid w:val="EB4E3EE1"/>
    <w:rsid w:val="EC9F81D6"/>
    <w:rsid w:val="EEFF8001"/>
    <w:rsid w:val="EF9D55A7"/>
    <w:rsid w:val="EFFF3B97"/>
    <w:rsid w:val="F5CE6D05"/>
    <w:rsid w:val="F7FB50EE"/>
    <w:rsid w:val="FBFFAA35"/>
    <w:rsid w:val="FCFA9E18"/>
    <w:rsid w:val="FE632A3D"/>
    <w:rsid w:val="FEE658EA"/>
    <w:rsid w:val="FEFF05FB"/>
    <w:rsid w:val="FF2FDD76"/>
    <w:rsid w:val="FFB6D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character" w:customStyle="1" w:styleId="9">
    <w:name w:val="页眉 字符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0">
    <w:name w:val="页脚 字符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/home/swj01/C:\Users\Administrator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0</Template>
  <Company>DoubleOX</Company>
  <Pages>3</Pages>
  <Words>505</Words>
  <Characters>688</Characters>
  <Lines>6</Lines>
  <Paragraphs>1</Paragraphs>
  <TotalTime>29</TotalTime>
  <ScaleCrop>false</ScaleCrop>
  <LinksUpToDate>false</LinksUpToDate>
  <CharactersWithSpaces>696</CharactersWithSpaces>
  <Application>WPS Office_12.1.2.25882_F1E327BC-269C-435d-A152-05C5408002CA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2020-08-13T23:39:00Z</dcterms:created>
  <dc:creator>Administrator</dc:creator>
  <cp:lastModifiedBy>swj01</cp:lastModifiedBy>
  <dcterms:modified xsi:type="dcterms:W3CDTF">2026-10-27T15:52:18Z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2052-12.1.2.25882</vt:lpwstr>
  </property>
  <property fmtid="{D5CDD505-2E9C-101B-9397-08002B2CF9AE}" pid="3" name="ICV">
    <vt:lpwstr>1B922FC2365D4EECB0B65B5E4C9140C0</vt:lpwstr>
  </property>
  <property fmtid="{D5CDD505-2E9C-101B-9397-08002B2CF9AE}" pid="4" name="KSOTemplateDocerSaveRecord">
    <vt:lpwstr>eyJoZGlkIjoiNDlhNTBmOTEyMzFlMzlhMjBmOTU0ZDMwNDk2NjQ5ZjgiLCJ1c2VySWQiOiIzMzY4NzUyOTAifQ==</vt:lpwstr>
  </property>
</Properties>
</file>